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680" w:rsidRPr="00D320A5" w:rsidRDefault="00E80680" w:rsidP="00BA3AFE">
      <w:pPr>
        <w:widowControl w:val="0"/>
        <w:jc w:val="center"/>
        <w:rPr>
          <w:b/>
          <w:bCs/>
          <w:sz w:val="36"/>
          <w:szCs w:val="36"/>
        </w:rPr>
      </w:pPr>
      <w:bookmarkStart w:id="0" w:name="OLE_LINK1"/>
      <w:r>
        <w:rPr>
          <w:b/>
          <w:bCs/>
          <w:sz w:val="36"/>
          <w:szCs w:val="36"/>
        </w:rPr>
        <w:t>M</w:t>
      </w:r>
      <w:r w:rsidRPr="00D320A5">
        <w:rPr>
          <w:b/>
          <w:bCs/>
          <w:sz w:val="36"/>
          <w:szCs w:val="36"/>
        </w:rPr>
        <w:t xml:space="preserve">ore than 50 children and youth </w:t>
      </w:r>
      <w:r>
        <w:rPr>
          <w:b/>
          <w:bCs/>
          <w:sz w:val="36"/>
          <w:szCs w:val="36"/>
        </w:rPr>
        <w:t xml:space="preserve">are waiting for </w:t>
      </w:r>
      <w:r w:rsidRPr="00D320A5">
        <w:rPr>
          <w:b/>
          <w:bCs/>
          <w:sz w:val="36"/>
          <w:szCs w:val="36"/>
        </w:rPr>
        <w:t>safe and nurturing home</w:t>
      </w:r>
      <w:r>
        <w:rPr>
          <w:b/>
          <w:bCs/>
          <w:sz w:val="36"/>
          <w:szCs w:val="36"/>
        </w:rPr>
        <w:t>s of their own</w:t>
      </w:r>
      <w:r w:rsidRPr="00D320A5">
        <w:rPr>
          <w:b/>
          <w:bCs/>
          <w:sz w:val="36"/>
          <w:szCs w:val="36"/>
        </w:rPr>
        <w:t>.</w:t>
      </w:r>
    </w:p>
    <w:p w:rsidR="00E80680" w:rsidRDefault="00E80680" w:rsidP="00BA3AFE">
      <w:pPr>
        <w:widowControl w:val="0"/>
        <w:jc w:val="center"/>
        <w:rPr>
          <w:b/>
          <w:bCs/>
          <w:sz w:val="24"/>
          <w:szCs w:val="24"/>
        </w:rPr>
      </w:pPr>
    </w:p>
    <w:p w:rsidR="00E80680" w:rsidRDefault="00E80680" w:rsidP="00BA3AFE">
      <w:pPr>
        <w:widowControl w:val="0"/>
        <w:jc w:val="center"/>
        <w:rPr>
          <w:b/>
          <w:bCs/>
          <w:sz w:val="24"/>
          <w:szCs w:val="24"/>
        </w:rPr>
      </w:pPr>
      <w:r w:rsidRPr="00F902FF">
        <w:rPr>
          <w:b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7" o:spid="_x0000_i1025" type="#_x0000_t75" alt="IMG_5026.JPG" style="width:285.75pt;height:265.5pt;visibility:visible">
            <v:imagedata r:id="rId4" o:title="" croptop="6356f" cropbottom="11924f" cropleft="3501f" cropright="28427f"/>
          </v:shape>
        </w:pict>
      </w:r>
    </w:p>
    <w:p w:rsidR="00E80680" w:rsidRDefault="00E80680" w:rsidP="00BA3AFE">
      <w:pPr>
        <w:widowControl w:val="0"/>
        <w:jc w:val="center"/>
        <w:rPr>
          <w:b/>
          <w:bCs/>
          <w:sz w:val="24"/>
          <w:szCs w:val="24"/>
        </w:rPr>
      </w:pPr>
    </w:p>
    <w:p w:rsidR="00E80680" w:rsidRPr="003C21B4" w:rsidRDefault="00E80680" w:rsidP="00BA3AFE">
      <w:pPr>
        <w:jc w:val="center"/>
        <w:rPr>
          <w:i/>
          <w:sz w:val="32"/>
          <w:szCs w:val="32"/>
        </w:rPr>
      </w:pPr>
      <w:r w:rsidRPr="003C21B4">
        <w:rPr>
          <w:i/>
          <w:sz w:val="32"/>
          <w:szCs w:val="32"/>
        </w:rPr>
        <w:t>Are you ready to share your love</w:t>
      </w:r>
      <w:r>
        <w:rPr>
          <w:i/>
          <w:sz w:val="32"/>
          <w:szCs w:val="32"/>
        </w:rPr>
        <w:t>, your hopes, and dreams</w:t>
      </w:r>
      <w:r w:rsidRPr="003C21B4">
        <w:rPr>
          <w:i/>
          <w:sz w:val="32"/>
          <w:szCs w:val="32"/>
        </w:rPr>
        <w:t>?</w:t>
      </w:r>
    </w:p>
    <w:p w:rsidR="00E80680" w:rsidRDefault="00E80680" w:rsidP="00BA3AFE">
      <w:pPr>
        <w:widowControl w:val="0"/>
        <w:jc w:val="center"/>
        <w:rPr>
          <w:bCs/>
          <w:sz w:val="24"/>
          <w:szCs w:val="24"/>
        </w:rPr>
      </w:pPr>
    </w:p>
    <w:p w:rsidR="00E80680" w:rsidRPr="00DA1CAB" w:rsidRDefault="00E80680" w:rsidP="00BA3AFE">
      <w:pPr>
        <w:widowControl w:val="0"/>
        <w:jc w:val="center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  <w:t>If so, please c</w:t>
      </w:r>
      <w:r w:rsidRPr="00DA1CAB">
        <w:rPr>
          <w:bCs/>
          <w:sz w:val="24"/>
          <w:szCs w:val="24"/>
          <w:u w:val="single"/>
        </w:rPr>
        <w:t>ontact:</w:t>
      </w:r>
    </w:p>
    <w:bookmarkEnd w:id="0"/>
    <w:p w:rsidR="00E80680" w:rsidRDefault="00E80680" w:rsidP="00BA3AFE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>Maryland Foster Care Recruiter at 301 365-4480 ext 114</w:t>
      </w:r>
    </w:p>
    <w:p w:rsidR="00E80680" w:rsidRDefault="00E80680" w:rsidP="00BA3AFE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>DC Foster Care Recruiter at 202 369-9330 ext 25</w:t>
      </w:r>
    </w:p>
    <w:p w:rsidR="00E80680" w:rsidRDefault="00E80680" w:rsidP="00C42EB8">
      <w:pPr>
        <w:widowControl w:val="0"/>
      </w:pPr>
      <w:r>
        <w:t> </w:t>
      </w:r>
    </w:p>
    <w:p w:rsidR="00E80680" w:rsidRPr="008960BD" w:rsidRDefault="00E80680" w:rsidP="008960BD">
      <w:pPr>
        <w:widowControl w:val="0"/>
        <w:jc w:val="center"/>
        <w:rPr>
          <w:sz w:val="24"/>
          <w:szCs w:val="24"/>
        </w:rPr>
      </w:pPr>
      <w:r w:rsidRPr="00F902FF">
        <w:rPr>
          <w:noProof/>
          <w:sz w:val="24"/>
          <w:szCs w:val="24"/>
        </w:rPr>
        <w:pict>
          <v:shape id="Picture 3" o:spid="_x0000_i1026" type="#_x0000_t75" alt="NCCF 303png 384 by 240.png" style="width:3in;height:135pt;visibility:visible">
            <v:imagedata r:id="rId5" o:title=""/>
          </v:shape>
        </w:pict>
      </w:r>
      <w:bookmarkStart w:id="1" w:name="_GoBack"/>
      <w:bookmarkEnd w:id="1"/>
    </w:p>
    <w:p w:rsidR="00E80680" w:rsidRDefault="00E80680">
      <w:r>
        <w:rPr>
          <w:noProof/>
        </w:rPr>
        <w:pict>
          <v:shape id="Picture 2" o:spid="_x0000_s1026" type="#_x0000_t75" alt="INTERNAL Vertical Logo 8-07" style="position:absolute;margin-left:45pt;margin-top:306pt;width:119.15pt;height:243pt;z-index:251658240;visibility:visible;mso-wrap-distance-left:2.88pt;mso-wrap-distance-top:2.88pt;mso-wrap-distance-right:2.88pt;mso-wrap-distance-bottom:2.88pt" insetpen="t">
            <v:imagedata r:id="rId6" o:title=""/>
          </v:shape>
        </w:pict>
      </w:r>
    </w:p>
    <w:sectPr w:rsidR="00E80680" w:rsidSect="00200A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60BD"/>
    <w:rsid w:val="000E6AD6"/>
    <w:rsid w:val="00114E7A"/>
    <w:rsid w:val="00200A9D"/>
    <w:rsid w:val="003C21B4"/>
    <w:rsid w:val="00832A48"/>
    <w:rsid w:val="008960BD"/>
    <w:rsid w:val="008E2BEE"/>
    <w:rsid w:val="00953200"/>
    <w:rsid w:val="009E446B"/>
    <w:rsid w:val="00A70C82"/>
    <w:rsid w:val="00A85B19"/>
    <w:rsid w:val="00AD3C6D"/>
    <w:rsid w:val="00B72E44"/>
    <w:rsid w:val="00BA3AFE"/>
    <w:rsid w:val="00C42EB8"/>
    <w:rsid w:val="00CE2B3F"/>
    <w:rsid w:val="00D320A5"/>
    <w:rsid w:val="00DA1CAB"/>
    <w:rsid w:val="00E80680"/>
    <w:rsid w:val="00F902FF"/>
    <w:rsid w:val="00FC1B9E"/>
    <w:rsid w:val="00FD1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0BD"/>
    <w:rPr>
      <w:rFonts w:ascii="Times New Roman" w:eastAsia="Times New Roman" w:hAnsi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8960BD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CE2B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E2B3F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06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4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42</Words>
  <Characters>240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More than 50 children and youth are waiting for safe and nurturing homes of their own</dc:title>
  <dc:subject/>
  <dc:creator>SToossi</dc:creator>
  <cp:keywords/>
  <dc:description/>
  <cp:lastModifiedBy>Geovani</cp:lastModifiedBy>
  <cp:revision>2</cp:revision>
  <dcterms:created xsi:type="dcterms:W3CDTF">2011-10-04T00:57:00Z</dcterms:created>
  <dcterms:modified xsi:type="dcterms:W3CDTF">2011-10-04T00:57:00Z</dcterms:modified>
</cp:coreProperties>
</file>