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F79" w:rsidRDefault="00453F79" w:rsidP="0062340E">
      <w:pPr>
        <w:jc w:val="center"/>
        <w:rPr>
          <w:sz w:val="20"/>
          <w:szCs w:val="20"/>
        </w:rPr>
      </w:pPr>
      <w:r w:rsidRPr="0088045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alt="capcsLogo" style="width:69pt;height:57.75pt;visibility:visible">
            <v:imagedata r:id="rId5" o:title=""/>
          </v:shape>
        </w:pict>
      </w:r>
    </w:p>
    <w:p w:rsidR="00453F79" w:rsidRPr="006A51A9" w:rsidRDefault="00453F79">
      <w:pPr>
        <w:rPr>
          <w:sz w:val="20"/>
          <w:szCs w:val="20"/>
        </w:rPr>
      </w:pPr>
      <w:r w:rsidRPr="006A51A9">
        <w:rPr>
          <w:sz w:val="20"/>
          <w:szCs w:val="20"/>
        </w:rPr>
        <w:t>WE NEED YOU!!</w:t>
      </w:r>
    </w:p>
    <w:p w:rsidR="00453F79" w:rsidRPr="006A51A9" w:rsidRDefault="00453F79">
      <w:pPr>
        <w:rPr>
          <w:sz w:val="20"/>
          <w:szCs w:val="20"/>
        </w:rPr>
      </w:pPr>
      <w:r w:rsidRPr="006A51A9">
        <w:rPr>
          <w:sz w:val="20"/>
          <w:szCs w:val="20"/>
        </w:rPr>
        <w:t>Community Academy Public Charter Schools is looking for volunteer testing proctors to assist our teachers in administering the DC-CAS test to our 3</w:t>
      </w:r>
      <w:r w:rsidRPr="006A51A9">
        <w:rPr>
          <w:sz w:val="20"/>
          <w:szCs w:val="20"/>
          <w:vertAlign w:val="superscript"/>
        </w:rPr>
        <w:t>rd</w:t>
      </w:r>
      <w:r w:rsidRPr="006A51A9">
        <w:rPr>
          <w:sz w:val="20"/>
          <w:szCs w:val="20"/>
        </w:rPr>
        <w:t xml:space="preserve"> through 8</w:t>
      </w:r>
      <w:r w:rsidRPr="006A51A9">
        <w:rPr>
          <w:sz w:val="20"/>
          <w:szCs w:val="20"/>
          <w:vertAlign w:val="superscript"/>
        </w:rPr>
        <w:t>th</w:t>
      </w:r>
      <w:r w:rsidRPr="006A51A9">
        <w:rPr>
          <w:sz w:val="20"/>
          <w:szCs w:val="20"/>
        </w:rPr>
        <w:t xml:space="preserve"> grade students.  </w:t>
      </w:r>
      <w:r>
        <w:rPr>
          <w:sz w:val="20"/>
          <w:szCs w:val="20"/>
        </w:rPr>
        <w:t>Duties are as follows</w:t>
      </w:r>
      <w:r w:rsidRPr="006A51A9">
        <w:rPr>
          <w:sz w:val="20"/>
          <w:szCs w:val="20"/>
        </w:rPr>
        <w:t xml:space="preserve">:  </w:t>
      </w:r>
    </w:p>
    <w:p w:rsidR="00453F79" w:rsidRPr="006A51A9" w:rsidRDefault="00453F79" w:rsidP="001F02D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A51A9">
        <w:rPr>
          <w:sz w:val="20"/>
          <w:szCs w:val="20"/>
        </w:rPr>
        <w:t>Distribute snacks</w:t>
      </w:r>
    </w:p>
    <w:p w:rsidR="00453F79" w:rsidRPr="006A51A9" w:rsidRDefault="00453F79" w:rsidP="001F02D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A51A9">
        <w:rPr>
          <w:sz w:val="20"/>
          <w:szCs w:val="20"/>
        </w:rPr>
        <w:t>Be cheerful to keep students on the right track</w:t>
      </w:r>
    </w:p>
    <w:p w:rsidR="00453F79" w:rsidRPr="006A51A9" w:rsidRDefault="00453F79" w:rsidP="001F02D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A51A9">
        <w:rPr>
          <w:sz w:val="20"/>
          <w:szCs w:val="20"/>
        </w:rPr>
        <w:t>Ensure that the assessment protocol is followed with fidelity</w:t>
      </w:r>
    </w:p>
    <w:p w:rsidR="00453F79" w:rsidRPr="006A51A9" w:rsidRDefault="00453F79" w:rsidP="001F02DE">
      <w:pPr>
        <w:rPr>
          <w:sz w:val="20"/>
          <w:szCs w:val="20"/>
        </w:rPr>
      </w:pPr>
      <w:r w:rsidRPr="006A51A9">
        <w:rPr>
          <w:sz w:val="20"/>
          <w:szCs w:val="20"/>
        </w:rPr>
        <w:t>We will provide you with a morning snack</w:t>
      </w:r>
      <w:r>
        <w:rPr>
          <w:sz w:val="20"/>
          <w:szCs w:val="20"/>
        </w:rPr>
        <w:t xml:space="preserve"> and a</w:t>
      </w:r>
      <w:r w:rsidRPr="006A51A9">
        <w:rPr>
          <w:sz w:val="20"/>
          <w:szCs w:val="20"/>
        </w:rPr>
        <w:t xml:space="preserve"> lunch and, of course, our undying gratitude!  </w:t>
      </w:r>
    </w:p>
    <w:p w:rsidR="00453F79" w:rsidRPr="006A51A9" w:rsidRDefault="00453F79" w:rsidP="001F02DE">
      <w:pPr>
        <w:rPr>
          <w:sz w:val="20"/>
          <w:szCs w:val="20"/>
        </w:rPr>
      </w:pPr>
      <w:r w:rsidRPr="006A51A9">
        <w:rPr>
          <w:sz w:val="20"/>
          <w:szCs w:val="20"/>
        </w:rPr>
        <w:t>Volunteer testing proctors are to report from 8:30 am until 12:30 pm for two consecutive days.  Please check the table below for the days that you can volunteer</w:t>
      </w:r>
      <w:r>
        <w:rPr>
          <w:sz w:val="20"/>
          <w:szCs w:val="20"/>
        </w:rPr>
        <w:t xml:space="preserve"> (select only one), complete</w:t>
      </w:r>
      <w:r w:rsidRPr="006A51A9">
        <w:rPr>
          <w:sz w:val="20"/>
          <w:szCs w:val="20"/>
        </w:rPr>
        <w:t xml:space="preserve"> your</w:t>
      </w:r>
      <w:r>
        <w:rPr>
          <w:sz w:val="20"/>
          <w:szCs w:val="20"/>
        </w:rPr>
        <w:t xml:space="preserve"> contact information below</w:t>
      </w:r>
      <w:r w:rsidRPr="006A51A9">
        <w:rPr>
          <w:sz w:val="20"/>
          <w:szCs w:val="20"/>
        </w:rPr>
        <w:t xml:space="preserve"> and return to:</w:t>
      </w:r>
    </w:p>
    <w:p w:rsidR="00453F79" w:rsidRDefault="00453F79" w:rsidP="003819B3">
      <w:pPr>
        <w:pStyle w:val="NoSpacing"/>
        <w:rPr>
          <w:sz w:val="20"/>
          <w:szCs w:val="20"/>
        </w:rPr>
        <w:sectPr w:rsidR="00453F7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53F79" w:rsidRPr="006A51A9" w:rsidRDefault="00453F79" w:rsidP="003819B3">
      <w:pPr>
        <w:pStyle w:val="NoSpacing"/>
        <w:rPr>
          <w:sz w:val="20"/>
          <w:szCs w:val="20"/>
        </w:rPr>
      </w:pPr>
      <w:r w:rsidRPr="006A51A9">
        <w:rPr>
          <w:sz w:val="20"/>
          <w:szCs w:val="20"/>
        </w:rPr>
        <w:t>Terry Bunton</w:t>
      </w:r>
    </w:p>
    <w:p w:rsidR="00453F79" w:rsidRPr="006A51A9" w:rsidRDefault="00453F79" w:rsidP="003819B3">
      <w:pPr>
        <w:pStyle w:val="NoSpacing"/>
        <w:rPr>
          <w:sz w:val="20"/>
          <w:szCs w:val="20"/>
        </w:rPr>
      </w:pPr>
      <w:r w:rsidRPr="006A51A9">
        <w:rPr>
          <w:sz w:val="20"/>
          <w:szCs w:val="20"/>
        </w:rPr>
        <w:t>1400 1st Street NW</w:t>
      </w:r>
    </w:p>
    <w:p w:rsidR="00453F79" w:rsidRDefault="00453F79" w:rsidP="003819B3">
      <w:pPr>
        <w:pStyle w:val="NoSpacing"/>
        <w:rPr>
          <w:sz w:val="20"/>
          <w:szCs w:val="20"/>
        </w:rPr>
      </w:pPr>
      <w:r w:rsidRPr="006A51A9">
        <w:rPr>
          <w:sz w:val="20"/>
          <w:szCs w:val="20"/>
        </w:rPr>
        <w:t>Washington, DC   20001</w:t>
      </w:r>
    </w:p>
    <w:p w:rsidR="00453F79" w:rsidRPr="006A51A9" w:rsidRDefault="00453F79" w:rsidP="003819B3">
      <w:pPr>
        <w:pStyle w:val="NoSpacing"/>
        <w:rPr>
          <w:sz w:val="20"/>
          <w:szCs w:val="20"/>
        </w:rPr>
      </w:pPr>
    </w:p>
    <w:p w:rsidR="00453F79" w:rsidRPr="006A51A9" w:rsidRDefault="00453F79" w:rsidP="003819B3">
      <w:pPr>
        <w:pStyle w:val="NoSpacing"/>
        <w:rPr>
          <w:sz w:val="20"/>
          <w:szCs w:val="20"/>
        </w:rPr>
      </w:pPr>
      <w:hyperlink r:id="rId6" w:history="1">
        <w:r w:rsidRPr="006A51A9">
          <w:rPr>
            <w:rStyle w:val="Hyperlink"/>
            <w:sz w:val="20"/>
            <w:szCs w:val="20"/>
          </w:rPr>
          <w:t>terrybunton@capcs.org</w:t>
        </w:r>
      </w:hyperlink>
    </w:p>
    <w:p w:rsidR="00453F79" w:rsidRPr="006A51A9" w:rsidRDefault="00453F79" w:rsidP="006A51A9">
      <w:pPr>
        <w:pStyle w:val="NoSpacing"/>
        <w:rPr>
          <w:noProof/>
          <w:sz w:val="20"/>
          <w:szCs w:val="20"/>
        </w:rPr>
      </w:pPr>
      <w:r w:rsidRPr="006A51A9">
        <w:rPr>
          <w:noProof/>
          <w:sz w:val="20"/>
          <w:szCs w:val="20"/>
        </w:rPr>
        <w:t>Main:  202-234-2122 Ext</w:t>
      </w:r>
      <w:r>
        <w:rPr>
          <w:noProof/>
          <w:sz w:val="20"/>
          <w:szCs w:val="20"/>
        </w:rPr>
        <w:t>.</w:t>
      </w:r>
      <w:r w:rsidRPr="006A51A9">
        <w:rPr>
          <w:noProof/>
          <w:sz w:val="20"/>
          <w:szCs w:val="20"/>
        </w:rPr>
        <w:t xml:space="preserve"> 5224</w:t>
      </w:r>
    </w:p>
    <w:p w:rsidR="00453F79" w:rsidRPr="006A51A9" w:rsidRDefault="00453F79" w:rsidP="006A51A9">
      <w:pPr>
        <w:pStyle w:val="NoSpacing"/>
        <w:rPr>
          <w:noProof/>
          <w:sz w:val="20"/>
          <w:szCs w:val="20"/>
        </w:rPr>
        <w:sectPr w:rsidR="00453F79" w:rsidRPr="006A51A9" w:rsidSect="006A51A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noProof/>
          <w:sz w:val="20"/>
          <w:szCs w:val="20"/>
        </w:rPr>
        <w:t>Fax:  202-234-2166</w:t>
      </w:r>
    </w:p>
    <w:p w:rsidR="00453F79" w:rsidRPr="0062340E" w:rsidRDefault="00453F79" w:rsidP="0062340E">
      <w:pPr>
        <w:pStyle w:val="NoSpacing"/>
        <w:sectPr w:rsidR="00453F79" w:rsidRPr="0062340E" w:rsidSect="006A51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88"/>
        <w:gridCol w:w="1710"/>
      </w:tblGrid>
      <w:tr w:rsidR="00453F79" w:rsidRPr="009B5FD2" w:rsidTr="009B5FD2">
        <w:tc>
          <w:tcPr>
            <w:tcW w:w="2088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 xml:space="preserve">                      Campus</w:t>
            </w:r>
          </w:p>
        </w:tc>
        <w:tc>
          <w:tcPr>
            <w:tcW w:w="171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Tuesday, April 17</w:t>
            </w:r>
            <w:r w:rsidRPr="009B5FD2">
              <w:rPr>
                <w:sz w:val="16"/>
                <w:szCs w:val="16"/>
                <w:vertAlign w:val="superscript"/>
              </w:rPr>
              <w:t>th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and Wednesday, April 18</w:t>
            </w:r>
            <w:r w:rsidRPr="009B5FD2">
              <w:rPr>
                <w:sz w:val="16"/>
                <w:szCs w:val="16"/>
                <w:vertAlign w:val="superscript"/>
              </w:rPr>
              <w:t>th</w:t>
            </w:r>
          </w:p>
        </w:tc>
      </w:tr>
      <w:tr w:rsidR="00453F79" w:rsidRPr="009B5FD2" w:rsidTr="009B5FD2">
        <w:tc>
          <w:tcPr>
            <w:tcW w:w="2088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AMOS I (Ward 4)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1300 Alison St NW</w:t>
            </w:r>
          </w:p>
        </w:tc>
        <w:tc>
          <w:tcPr>
            <w:tcW w:w="171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2088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AMOS III (Ward 2)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1400 1</w:t>
            </w:r>
            <w:r w:rsidRPr="009B5FD2">
              <w:rPr>
                <w:sz w:val="16"/>
                <w:szCs w:val="16"/>
                <w:vertAlign w:val="superscript"/>
              </w:rPr>
              <w:t>st</w:t>
            </w:r>
            <w:r w:rsidRPr="009B5FD2">
              <w:rPr>
                <w:sz w:val="16"/>
                <w:szCs w:val="16"/>
              </w:rPr>
              <w:t xml:space="preserve"> St NW</w:t>
            </w:r>
          </w:p>
        </w:tc>
        <w:tc>
          <w:tcPr>
            <w:tcW w:w="171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2088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Butler (Ward 2)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5 Thomas Circle NW</w:t>
            </w:r>
          </w:p>
        </w:tc>
        <w:tc>
          <w:tcPr>
            <w:tcW w:w="171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2088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Rand (Ward 5)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33 Riggs Road NE</w:t>
            </w:r>
          </w:p>
        </w:tc>
        <w:tc>
          <w:tcPr>
            <w:tcW w:w="171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453F79" w:rsidRDefault="00453F79" w:rsidP="001F02DE"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90"/>
        <w:gridCol w:w="1890"/>
      </w:tblGrid>
      <w:tr w:rsidR="00453F79" w:rsidRPr="009B5FD2" w:rsidTr="009B5FD2"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 xml:space="preserve">                      Campus</w:t>
            </w:r>
          </w:p>
        </w:tc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Thursday, April 19</w:t>
            </w:r>
            <w:r w:rsidRPr="009B5FD2">
              <w:rPr>
                <w:sz w:val="16"/>
                <w:szCs w:val="16"/>
                <w:vertAlign w:val="superscript"/>
              </w:rPr>
              <w:t>th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 xml:space="preserve">and Friday, April 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20</w:t>
            </w:r>
            <w:r w:rsidRPr="009B5FD2">
              <w:rPr>
                <w:sz w:val="16"/>
                <w:szCs w:val="16"/>
                <w:vertAlign w:val="superscript"/>
              </w:rPr>
              <w:t>th</w:t>
            </w:r>
          </w:p>
        </w:tc>
      </w:tr>
      <w:tr w:rsidR="00453F79" w:rsidRPr="009B5FD2" w:rsidTr="009B5FD2"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AMOS I (Ward 4)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1300 Alison St NW</w:t>
            </w:r>
          </w:p>
        </w:tc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AMOS III (Ward 2)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1400 1</w:t>
            </w:r>
            <w:r w:rsidRPr="009B5FD2">
              <w:rPr>
                <w:sz w:val="16"/>
                <w:szCs w:val="16"/>
                <w:vertAlign w:val="superscript"/>
              </w:rPr>
              <w:t>st</w:t>
            </w:r>
            <w:r w:rsidRPr="009B5FD2">
              <w:rPr>
                <w:sz w:val="16"/>
                <w:szCs w:val="16"/>
              </w:rPr>
              <w:t xml:space="preserve"> St NW</w:t>
            </w:r>
          </w:p>
        </w:tc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Butler (Ward 2)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5 Thomas Circle NW</w:t>
            </w:r>
          </w:p>
        </w:tc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53F79" w:rsidRPr="009B5FD2" w:rsidTr="009B5FD2"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Rand (Ward 5)</w:t>
            </w:r>
          </w:p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  <w:r w:rsidRPr="009B5FD2">
              <w:rPr>
                <w:sz w:val="16"/>
                <w:szCs w:val="16"/>
              </w:rPr>
              <w:t>33 Riggs Road NE</w:t>
            </w:r>
          </w:p>
        </w:tc>
        <w:tc>
          <w:tcPr>
            <w:tcW w:w="1890" w:type="dxa"/>
          </w:tcPr>
          <w:p w:rsidR="00453F79" w:rsidRPr="009B5FD2" w:rsidRDefault="00453F79" w:rsidP="009B5FD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453F79" w:rsidRDefault="00453F79" w:rsidP="001F02DE">
      <w:pPr>
        <w:sectPr w:rsidR="00453F79" w:rsidSect="006A51A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53F79" w:rsidRPr="006A51A9" w:rsidRDefault="00453F79" w:rsidP="001F02DE">
      <w:pPr>
        <w:rPr>
          <w:sz w:val="20"/>
          <w:szCs w:val="20"/>
        </w:rPr>
      </w:pPr>
      <w:r w:rsidRPr="006A51A9">
        <w:rPr>
          <w:sz w:val="20"/>
          <w:szCs w:val="20"/>
        </w:rPr>
        <w:t xml:space="preserve">There will be a mandatory </w:t>
      </w:r>
      <w:r>
        <w:rPr>
          <w:sz w:val="20"/>
          <w:szCs w:val="20"/>
        </w:rPr>
        <w:t xml:space="preserve">one hour </w:t>
      </w:r>
      <w:r w:rsidRPr="006A51A9">
        <w:rPr>
          <w:sz w:val="20"/>
          <w:szCs w:val="20"/>
        </w:rPr>
        <w:t>training session on April 10</w:t>
      </w:r>
      <w:r w:rsidRPr="006A51A9">
        <w:rPr>
          <w:sz w:val="20"/>
          <w:szCs w:val="20"/>
          <w:vertAlign w:val="superscript"/>
        </w:rPr>
        <w:t>th</w:t>
      </w:r>
      <w:r w:rsidRPr="006A51A9">
        <w:rPr>
          <w:sz w:val="20"/>
          <w:szCs w:val="20"/>
        </w:rPr>
        <w:t>, 2012 at AMOS III (1400 First Street NW, Washington, DC  20001)</w:t>
      </w:r>
      <w:r>
        <w:rPr>
          <w:sz w:val="20"/>
          <w:szCs w:val="20"/>
        </w:rPr>
        <w:t xml:space="preserve"> at 10:00 am, 2:00 pm and 6:00 pm.  Please circle which time you plan to attend (You need only come to one)</w:t>
      </w:r>
      <w:r w:rsidRPr="006A51A9">
        <w:rPr>
          <w:sz w:val="20"/>
          <w:szCs w:val="20"/>
        </w:rPr>
        <w:t>.  Thank you for your support!</w:t>
      </w:r>
    </w:p>
    <w:p w:rsidR="00453F79" w:rsidRPr="006A51A9" w:rsidRDefault="00453F79" w:rsidP="003819B3">
      <w:pPr>
        <w:rPr>
          <w:sz w:val="20"/>
          <w:szCs w:val="20"/>
        </w:rPr>
      </w:pPr>
      <w:r w:rsidRPr="006A51A9">
        <w:rPr>
          <w:sz w:val="20"/>
          <w:szCs w:val="20"/>
        </w:rPr>
        <w:t>Sincerely,</w:t>
      </w:r>
    </w:p>
    <w:p w:rsidR="00453F79" w:rsidRPr="006A51A9" w:rsidRDefault="00453F79" w:rsidP="003819B3">
      <w:pPr>
        <w:pStyle w:val="NoSpacing"/>
        <w:rPr>
          <w:sz w:val="20"/>
          <w:szCs w:val="20"/>
        </w:rPr>
      </w:pPr>
      <w:r w:rsidRPr="006A51A9">
        <w:rPr>
          <w:sz w:val="20"/>
          <w:szCs w:val="20"/>
        </w:rPr>
        <w:t>Sadia White</w:t>
      </w:r>
    </w:p>
    <w:p w:rsidR="00453F79" w:rsidRDefault="00453F79" w:rsidP="003819B3">
      <w:pPr>
        <w:pStyle w:val="NoSpacing"/>
        <w:rPr>
          <w:sz w:val="20"/>
          <w:szCs w:val="20"/>
        </w:rPr>
      </w:pPr>
      <w:r w:rsidRPr="006A51A9">
        <w:rPr>
          <w:sz w:val="20"/>
          <w:szCs w:val="20"/>
        </w:rPr>
        <w:t>Chief Academic Officer</w:t>
      </w:r>
    </w:p>
    <w:p w:rsidR="00453F79" w:rsidRDefault="00453F79" w:rsidP="003819B3">
      <w:pPr>
        <w:pStyle w:val="NoSpacing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9"/>
        <w:gridCol w:w="2854"/>
        <w:gridCol w:w="1666"/>
        <w:gridCol w:w="1857"/>
      </w:tblGrid>
      <w:tr w:rsidR="00453F79" w:rsidRPr="009B5FD2" w:rsidTr="009B5FD2">
        <w:tc>
          <w:tcPr>
            <w:tcW w:w="3306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  <w:r w:rsidRPr="009B5FD2">
              <w:rPr>
                <w:sz w:val="20"/>
                <w:szCs w:val="20"/>
              </w:rPr>
              <w:t>Your Name</w:t>
            </w:r>
          </w:p>
        </w:tc>
        <w:tc>
          <w:tcPr>
            <w:tcW w:w="2939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  <w:r w:rsidRPr="009B5FD2">
              <w:rPr>
                <w:sz w:val="20"/>
                <w:szCs w:val="20"/>
              </w:rPr>
              <w:t>Email Address</w:t>
            </w:r>
          </w:p>
        </w:tc>
        <w:tc>
          <w:tcPr>
            <w:tcW w:w="1706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  <w:r w:rsidRPr="009B5FD2">
              <w:rPr>
                <w:sz w:val="20"/>
                <w:szCs w:val="20"/>
              </w:rPr>
              <w:t>Phone #</w:t>
            </w:r>
          </w:p>
        </w:tc>
        <w:tc>
          <w:tcPr>
            <w:tcW w:w="1625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  <w:r w:rsidRPr="009B5FD2">
              <w:rPr>
                <w:sz w:val="20"/>
                <w:szCs w:val="20"/>
              </w:rPr>
              <w:t>Affiliation/Company</w:t>
            </w:r>
          </w:p>
        </w:tc>
      </w:tr>
      <w:tr w:rsidR="00453F79" w:rsidRPr="009B5FD2" w:rsidTr="009B5FD2">
        <w:trPr>
          <w:trHeight w:val="665"/>
        </w:trPr>
        <w:tc>
          <w:tcPr>
            <w:tcW w:w="3306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2939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706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25" w:type="dxa"/>
          </w:tcPr>
          <w:p w:rsidR="00453F79" w:rsidRPr="009B5FD2" w:rsidRDefault="00453F79" w:rsidP="003819B3">
            <w:pPr>
              <w:pStyle w:val="NoSpacing"/>
              <w:rPr>
                <w:sz w:val="20"/>
                <w:szCs w:val="20"/>
              </w:rPr>
            </w:pPr>
          </w:p>
        </w:tc>
      </w:tr>
    </w:tbl>
    <w:p w:rsidR="00453F79" w:rsidRPr="006A51A9" w:rsidRDefault="00453F79" w:rsidP="003819B3">
      <w:pPr>
        <w:pStyle w:val="NoSpacing"/>
        <w:rPr>
          <w:sz w:val="20"/>
          <w:szCs w:val="20"/>
        </w:rPr>
      </w:pPr>
    </w:p>
    <w:sectPr w:rsidR="00453F79" w:rsidRPr="006A51A9" w:rsidSect="006A51A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32FBE"/>
    <w:multiLevelType w:val="hybridMultilevel"/>
    <w:tmpl w:val="81145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02DE"/>
    <w:rsid w:val="00045902"/>
    <w:rsid w:val="001B6A09"/>
    <w:rsid w:val="001F02DE"/>
    <w:rsid w:val="002724EC"/>
    <w:rsid w:val="002E5FF9"/>
    <w:rsid w:val="003819B3"/>
    <w:rsid w:val="003E35B9"/>
    <w:rsid w:val="003F58FB"/>
    <w:rsid w:val="00453F79"/>
    <w:rsid w:val="004E7562"/>
    <w:rsid w:val="0062340E"/>
    <w:rsid w:val="00626F90"/>
    <w:rsid w:val="006A51A9"/>
    <w:rsid w:val="00704E90"/>
    <w:rsid w:val="00754937"/>
    <w:rsid w:val="00880453"/>
    <w:rsid w:val="009B5FD2"/>
    <w:rsid w:val="00E7655A"/>
    <w:rsid w:val="00EE184B"/>
    <w:rsid w:val="00F36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FF9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F02DE"/>
    <w:pPr>
      <w:ind w:left="720"/>
      <w:contextualSpacing/>
    </w:pPr>
  </w:style>
  <w:style w:type="table" w:styleId="TableGrid">
    <w:name w:val="Table Grid"/>
    <w:basedOn w:val="TableNormal"/>
    <w:uiPriority w:val="99"/>
    <w:rsid w:val="001F02D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2724EC"/>
  </w:style>
  <w:style w:type="paragraph" w:styleId="BalloonText">
    <w:name w:val="Balloon Text"/>
    <w:basedOn w:val="Normal"/>
    <w:link w:val="BalloonTextChar"/>
    <w:uiPriority w:val="99"/>
    <w:semiHidden/>
    <w:rsid w:val="003E3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E35B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6A51A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44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rrybunton@capcs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247</Words>
  <Characters>1411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Terry</dc:creator>
  <cp:keywords/>
  <dc:description/>
  <cp:lastModifiedBy>Geovani</cp:lastModifiedBy>
  <cp:revision>2</cp:revision>
  <cp:lastPrinted>2012-03-13T19:20:00Z</cp:lastPrinted>
  <dcterms:created xsi:type="dcterms:W3CDTF">2012-03-17T23:53:00Z</dcterms:created>
  <dcterms:modified xsi:type="dcterms:W3CDTF">2012-03-17T23:53:00Z</dcterms:modified>
</cp:coreProperties>
</file>