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7" w:rightFromText="187" w:horzAnchor="margin" w:tblpXSpec="right" w:tblpYSpec="center"/>
        <w:tblOverlap w:val="never"/>
        <w:tblW w:w="0" w:type="auto"/>
        <w:tblCellSpacing w:w="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799"/>
        <w:gridCol w:w="2778"/>
        <w:gridCol w:w="2778"/>
        <w:gridCol w:w="2799"/>
      </w:tblGrid>
      <w:tr w:rsidR="002E1D3A" w:rsidTr="007D2DA8">
        <w:trPr>
          <w:tblCellSpacing w:w="21" w:type="dxa"/>
        </w:trPr>
        <w:tc>
          <w:tcPr>
            <w:tcW w:w="2736" w:type="dxa"/>
          </w:tcPr>
          <w:p w:rsidR="002E1D3A" w:rsidRDefault="002E1D3A" w:rsidP="002E1D3A">
            <w:pPr>
              <w:pStyle w:val="NoSpacing"/>
            </w:pPr>
          </w:p>
        </w:tc>
        <w:tc>
          <w:tcPr>
            <w:tcW w:w="2736" w:type="dxa"/>
          </w:tcPr>
          <w:p w:rsidR="002E1D3A" w:rsidRDefault="002E1D3A" w:rsidP="002E1D3A">
            <w:pPr>
              <w:pStyle w:val="NoSpacing"/>
            </w:pPr>
          </w:p>
        </w:tc>
        <w:tc>
          <w:tcPr>
            <w:tcW w:w="2736" w:type="dxa"/>
          </w:tcPr>
          <w:p w:rsidR="002E1D3A" w:rsidRDefault="002E1D3A" w:rsidP="002E1D3A">
            <w:pPr>
              <w:pStyle w:val="NoSpacing"/>
            </w:pPr>
          </w:p>
        </w:tc>
        <w:tc>
          <w:tcPr>
            <w:tcW w:w="2736" w:type="dxa"/>
          </w:tcPr>
          <w:p w:rsidR="002E1D3A" w:rsidRDefault="002E1D3A" w:rsidP="002E1D3A">
            <w:pPr>
              <w:pStyle w:val="NoSpacing"/>
            </w:pPr>
          </w:p>
        </w:tc>
      </w:tr>
      <w:tr w:rsidR="007D2DA8" w:rsidTr="005D7809">
        <w:trPr>
          <w:cantSplit/>
          <w:tblCellSpacing w:w="21" w:type="dxa"/>
        </w:trPr>
        <w:tc>
          <w:tcPr>
            <w:tcW w:w="2736" w:type="dxa"/>
          </w:tcPr>
          <w:tbl>
            <w:tblPr>
              <w:tblW w:w="0" w:type="auto"/>
              <w:jc w:val="center"/>
              <w:tblBorders>
                <w:top w:val="single" w:sz="4" w:space="0" w:color="365F91" w:themeColor="accent1" w:themeShade="BF"/>
                <w:left w:val="single" w:sz="4" w:space="0" w:color="365F91" w:themeColor="accent1" w:themeShade="BF"/>
                <w:bottom w:val="single" w:sz="4" w:space="0" w:color="365F91" w:themeColor="accent1" w:themeShade="BF"/>
                <w:right w:val="single" w:sz="4" w:space="0" w:color="365F91" w:themeColor="accent1" w:themeShade="BF"/>
                <w:insideH w:val="single" w:sz="6" w:space="0" w:color="365F91" w:themeColor="accent1" w:themeShade="BF"/>
                <w:insideV w:val="single" w:sz="6" w:space="0" w:color="365F91" w:themeColor="accent1" w:themeShade="BF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726"/>
            </w:tblGrid>
            <w:tr w:rsidR="007D2DA8" w:rsidTr="004F0664">
              <w:trPr>
                <w:trHeight w:hRule="exact" w:val="633"/>
                <w:jc w:val="center"/>
              </w:trPr>
              <w:tc>
                <w:tcPr>
                  <w:tcW w:w="2726" w:type="dxa"/>
                  <w:tcBorders>
                    <w:top w:val="single" w:sz="4" w:space="0" w:color="365F91" w:themeColor="accent1" w:themeShade="BF"/>
                    <w:left w:val="single" w:sz="4" w:space="0" w:color="365F91" w:themeColor="accent1" w:themeShade="BF"/>
                    <w:bottom w:val="single" w:sz="4" w:space="0" w:color="365F91" w:themeColor="accent1" w:themeShade="BF"/>
                    <w:right w:val="single" w:sz="4" w:space="0" w:color="365F91" w:themeColor="accent1" w:themeShade="BF"/>
                  </w:tcBorders>
                  <w:shd w:val="clear" w:color="auto" w:fill="DBE5F1" w:themeFill="accent1" w:themeFillTint="33"/>
                  <w:vAlign w:val="center"/>
                </w:tcPr>
                <w:p w:rsidR="007D2DA8" w:rsidRDefault="00E65A38" w:rsidP="007D2DA8">
                  <w:pPr>
                    <w:pStyle w:val="Heading2"/>
                    <w:framePr w:hSpace="187" w:wrap="around" w:hAnchor="margin" w:xAlign="right" w:yAlign="center"/>
                    <w:suppressOverlap/>
                  </w:pPr>
                  <w:r>
                    <w:t>1</w:t>
                  </w:r>
                  <w:r w:rsidRPr="00E65A38">
                    <w:rPr>
                      <w:vertAlign w:val="superscript"/>
                    </w:rPr>
                    <w:t>st</w:t>
                  </w:r>
                  <w:r>
                    <w:t xml:space="preserve"> Street NW</w:t>
                  </w:r>
                </w:p>
              </w:tc>
            </w:tr>
            <w:tr w:rsidR="007D2DA8" w:rsidRPr="00600F3B" w:rsidTr="004F0664">
              <w:trPr>
                <w:trHeight w:val="316"/>
                <w:jc w:val="center"/>
              </w:trPr>
              <w:tc>
                <w:tcPr>
                  <w:tcW w:w="2726" w:type="dxa"/>
                  <w:tcBorders>
                    <w:top w:val="single" w:sz="4" w:space="0" w:color="365F91" w:themeColor="accent1" w:themeShade="BF"/>
                  </w:tcBorders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  <w:vAlign w:val="center"/>
                </w:tcPr>
                <w:p w:rsidR="007D2DA8" w:rsidRPr="00600F3B" w:rsidRDefault="007D2DA8" w:rsidP="007D2DA8">
                  <w:pPr>
                    <w:framePr w:hSpace="187" w:wrap="around" w:hAnchor="margin" w:xAlign="right" w:yAlign="center"/>
                    <w:suppressOverlap/>
                    <w:rPr>
                      <w:b/>
                    </w:rPr>
                  </w:pPr>
                  <w:r w:rsidRPr="00600F3B">
                    <w:rPr>
                      <w:b/>
                    </w:rPr>
                    <w:t>Nominees</w:t>
                  </w:r>
                </w:p>
              </w:tc>
            </w:tr>
            <w:tr w:rsidR="007D2DA8" w:rsidTr="00750516">
              <w:trPr>
                <w:trHeight w:hRule="exact" w:val="3024"/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</w:tcPr>
                <w:p w:rsidR="007D2DA8" w:rsidRPr="00E063A1" w:rsidRDefault="00B753D4" w:rsidP="00C27707">
                  <w:pPr>
                    <w:pStyle w:val="Nominee"/>
                    <w:framePr w:hSpace="187" w:wrap="around" w:hAnchor="margin" w:xAlign="right" w:yAlign="center"/>
                    <w:suppressOverlap/>
                    <w:rPr>
                      <w:b/>
                      <w:caps/>
                    </w:rPr>
                  </w:pPr>
                  <w:r w:rsidRPr="00E063A1">
                    <w:rPr>
                      <w:b/>
                      <w:caps/>
                    </w:rPr>
                    <w:t>front yards</w:t>
                  </w:r>
                </w:p>
                <w:p w:rsidR="00E063A1" w:rsidRPr="00E063A1" w:rsidRDefault="001C2919" w:rsidP="00E063A1">
                  <w:pPr>
                    <w:pStyle w:val="Nominee"/>
                    <w:framePr w:hSpace="187" w:wrap="around" w:hAnchor="margin" w:xAlign="right" w:yAlign="center"/>
                    <w:suppressOverlap/>
                    <w:rPr>
                      <w:caps/>
                    </w:rPr>
                  </w:pPr>
                  <w:r>
                    <w:rPr>
                      <w:caps/>
                    </w:rPr>
                    <w:t xml:space="preserve">1540 </w:t>
                  </w:r>
                </w:p>
                <w:p w:rsidR="00E063A1" w:rsidRPr="00E063A1" w:rsidRDefault="00E063A1" w:rsidP="00E063A1">
                  <w:pPr>
                    <w:pStyle w:val="Nominee"/>
                    <w:framePr w:hSpace="187" w:wrap="around" w:hAnchor="margin" w:xAlign="right" w:yAlign="center"/>
                    <w:suppressOverlap/>
                    <w:rPr>
                      <w:caps/>
                    </w:rPr>
                  </w:pPr>
                  <w:r w:rsidRPr="00E063A1">
                    <w:rPr>
                      <w:caps/>
                    </w:rPr>
                    <w:t xml:space="preserve">1536  </w:t>
                  </w:r>
                </w:p>
                <w:p w:rsidR="00E063A1" w:rsidRPr="00E063A1" w:rsidRDefault="00E063A1" w:rsidP="00E063A1">
                  <w:pPr>
                    <w:pStyle w:val="Nominee"/>
                    <w:framePr w:hSpace="187" w:wrap="around" w:hAnchor="margin" w:xAlign="right" w:yAlign="center"/>
                    <w:suppressOverlap/>
                    <w:rPr>
                      <w:caps/>
                    </w:rPr>
                  </w:pPr>
                  <w:r w:rsidRPr="00E063A1">
                    <w:rPr>
                      <w:caps/>
                    </w:rPr>
                    <w:t xml:space="preserve">1532  </w:t>
                  </w:r>
                </w:p>
                <w:p w:rsidR="00E063A1" w:rsidRPr="00E063A1" w:rsidRDefault="00E063A1" w:rsidP="00E063A1">
                  <w:pPr>
                    <w:pStyle w:val="Nominee"/>
                    <w:framePr w:hSpace="187" w:wrap="around" w:hAnchor="margin" w:xAlign="right" w:yAlign="center"/>
                    <w:suppressOverlap/>
                    <w:rPr>
                      <w:caps/>
                    </w:rPr>
                  </w:pPr>
                  <w:r w:rsidRPr="00E063A1">
                    <w:rPr>
                      <w:caps/>
                    </w:rPr>
                    <w:t xml:space="preserve">1518  </w:t>
                  </w:r>
                </w:p>
                <w:p w:rsidR="00E063A1" w:rsidRPr="00E063A1" w:rsidRDefault="00E063A1" w:rsidP="00E063A1">
                  <w:pPr>
                    <w:pStyle w:val="Nominee"/>
                    <w:framePr w:hSpace="187" w:wrap="around" w:hAnchor="margin" w:xAlign="right" w:yAlign="center"/>
                    <w:suppressOverlap/>
                    <w:rPr>
                      <w:caps/>
                    </w:rPr>
                  </w:pPr>
                  <w:r w:rsidRPr="00E063A1">
                    <w:rPr>
                      <w:caps/>
                    </w:rPr>
                    <w:t xml:space="preserve">1502  </w:t>
                  </w:r>
                </w:p>
                <w:p w:rsidR="00B753D4" w:rsidRPr="0085028C" w:rsidRDefault="00E063A1" w:rsidP="001C2919">
                  <w:pPr>
                    <w:pStyle w:val="Nominee"/>
                    <w:framePr w:hSpace="187" w:wrap="around" w:hAnchor="margin" w:xAlign="right" w:yAlign="center"/>
                    <w:suppressOverlap/>
                    <w:rPr>
                      <w:caps/>
                      <w:highlight w:val="yellow"/>
                    </w:rPr>
                  </w:pPr>
                  <w:r w:rsidRPr="00E063A1">
                    <w:rPr>
                      <w:caps/>
                    </w:rPr>
                    <w:t xml:space="preserve">1500 </w:t>
                  </w:r>
                </w:p>
              </w:tc>
            </w:tr>
            <w:tr w:rsidR="007D2DA8" w:rsidTr="00750516">
              <w:trPr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</w:tcPr>
                <w:p w:rsidR="00AF1660" w:rsidRDefault="00AF1660" w:rsidP="00AF1660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  <w:r>
                    <w:t>Your Choice Front Yard:</w:t>
                  </w:r>
                </w:p>
                <w:p w:rsidR="007D2DA8" w:rsidRDefault="007D2DA8" w:rsidP="00AF1660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</w:p>
              </w:tc>
            </w:tr>
            <w:tr w:rsidR="007D2DA8" w:rsidTr="00750516">
              <w:trPr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</w:tcPr>
                <w:p w:rsidR="007D2DA8" w:rsidRDefault="007D2DA8" w:rsidP="005A09ED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</w:p>
                <w:p w:rsidR="005A09ED" w:rsidRDefault="005A09ED" w:rsidP="005A09ED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</w:p>
              </w:tc>
            </w:tr>
          </w:tbl>
          <w:p w:rsidR="007D2DA8" w:rsidRDefault="007D2DA8" w:rsidP="007D2DA8"/>
        </w:tc>
        <w:tc>
          <w:tcPr>
            <w:tcW w:w="2736" w:type="dxa"/>
          </w:tcPr>
          <w:tbl>
            <w:tblPr>
              <w:tblW w:w="0" w:type="auto"/>
              <w:jc w:val="center"/>
              <w:tblBorders>
                <w:top w:val="single" w:sz="4" w:space="0" w:color="365F91" w:themeColor="accent1" w:themeShade="BF"/>
                <w:left w:val="single" w:sz="4" w:space="0" w:color="365F91" w:themeColor="accent1" w:themeShade="BF"/>
                <w:bottom w:val="single" w:sz="4" w:space="0" w:color="365F91" w:themeColor="accent1" w:themeShade="BF"/>
                <w:right w:val="single" w:sz="4" w:space="0" w:color="365F91" w:themeColor="accent1" w:themeShade="BF"/>
                <w:insideH w:val="single" w:sz="6" w:space="0" w:color="365F91" w:themeColor="accent1" w:themeShade="BF"/>
                <w:insideV w:val="single" w:sz="6" w:space="0" w:color="365F91" w:themeColor="accent1" w:themeShade="BF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726"/>
            </w:tblGrid>
            <w:tr w:rsidR="007D2DA8" w:rsidTr="00750516">
              <w:trPr>
                <w:trHeight w:hRule="exact" w:val="633"/>
                <w:jc w:val="center"/>
              </w:trPr>
              <w:tc>
                <w:tcPr>
                  <w:tcW w:w="2726" w:type="dxa"/>
                  <w:shd w:val="clear" w:color="auto" w:fill="DBE5F1" w:themeFill="accent1" w:themeFillTint="33"/>
                  <w:vAlign w:val="center"/>
                </w:tcPr>
                <w:p w:rsidR="007D2DA8" w:rsidRDefault="00E65A38" w:rsidP="00E65A38">
                  <w:pPr>
                    <w:pStyle w:val="Heading2"/>
                    <w:framePr w:hSpace="187" w:wrap="around" w:hAnchor="margin" w:xAlign="right" w:yAlign="center"/>
                    <w:suppressOverlap/>
                  </w:pPr>
                  <w:r>
                    <w:t>3</w:t>
                  </w:r>
                  <w:r w:rsidRPr="00E65A38">
                    <w:rPr>
                      <w:vertAlign w:val="superscript"/>
                    </w:rPr>
                    <w:t>rd</w:t>
                  </w:r>
                  <w:r>
                    <w:t xml:space="preserve"> Street NW</w:t>
                  </w:r>
                </w:p>
              </w:tc>
            </w:tr>
            <w:tr w:rsidR="007D2DA8" w:rsidTr="00750516">
              <w:trPr>
                <w:trHeight w:val="316"/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  <w:vAlign w:val="center"/>
                </w:tcPr>
                <w:p w:rsidR="007D2DA8" w:rsidRPr="00600F3B" w:rsidRDefault="007D2DA8" w:rsidP="007D2DA8">
                  <w:pPr>
                    <w:framePr w:hSpace="187" w:wrap="around" w:hAnchor="margin" w:xAlign="right" w:yAlign="center"/>
                    <w:suppressOverlap/>
                    <w:rPr>
                      <w:b/>
                    </w:rPr>
                  </w:pPr>
                  <w:r w:rsidRPr="00600F3B">
                    <w:rPr>
                      <w:b/>
                    </w:rPr>
                    <w:t>Nominees</w:t>
                  </w:r>
                </w:p>
              </w:tc>
            </w:tr>
            <w:tr w:rsidR="007D2DA8" w:rsidTr="00297D57">
              <w:trPr>
                <w:trHeight w:hRule="exact" w:val="3024"/>
                <w:jc w:val="center"/>
              </w:trPr>
              <w:tc>
                <w:tcPr>
                  <w:tcW w:w="2726" w:type="dxa"/>
                  <w:shd w:val="clear" w:color="auto" w:fill="FFFFFF" w:themeFill="background1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</w:tcPr>
                <w:p w:rsidR="007D2DA8" w:rsidRPr="005C00A1" w:rsidRDefault="002A3853" w:rsidP="00297D57">
                  <w:pPr>
                    <w:pStyle w:val="Nominee"/>
                    <w:framePr w:hSpace="187" w:wrap="around" w:hAnchor="margin" w:xAlign="right" w:yAlign="center"/>
                    <w:suppressOverlap/>
                    <w:rPr>
                      <w:b/>
                      <w:caps/>
                    </w:rPr>
                  </w:pPr>
                  <w:r w:rsidRPr="005C00A1">
                    <w:rPr>
                      <w:b/>
                      <w:caps/>
                    </w:rPr>
                    <w:t>Front yards</w:t>
                  </w:r>
                </w:p>
                <w:p w:rsidR="008273FB" w:rsidRDefault="008273FB" w:rsidP="008273FB">
                  <w:pPr>
                    <w:pStyle w:val="Nominee"/>
                    <w:framePr w:hSpace="187" w:wrap="around" w:hAnchor="margin" w:xAlign="right" w:yAlign="center"/>
                    <w:suppressOverlap/>
                    <w:rPr>
                      <w:caps/>
                    </w:rPr>
                  </w:pPr>
                  <w:r>
                    <w:rPr>
                      <w:caps/>
                    </w:rPr>
                    <w:t xml:space="preserve">1406 </w:t>
                  </w:r>
                </w:p>
                <w:p w:rsidR="006E7DC4" w:rsidRPr="008273FB" w:rsidRDefault="006E7DC4" w:rsidP="008273FB">
                  <w:pPr>
                    <w:pStyle w:val="Nominee"/>
                    <w:framePr w:hSpace="187" w:wrap="around" w:hAnchor="margin" w:xAlign="right" w:yAlign="center"/>
                    <w:suppressOverlap/>
                    <w:rPr>
                      <w:caps/>
                    </w:rPr>
                  </w:pPr>
                  <w:r>
                    <w:rPr>
                      <w:caps/>
                    </w:rPr>
                    <w:t>1506</w:t>
                  </w:r>
                </w:p>
                <w:p w:rsidR="008273FB" w:rsidRDefault="008273FB" w:rsidP="008273FB">
                  <w:pPr>
                    <w:pStyle w:val="Nominee"/>
                    <w:framePr w:hSpace="187" w:wrap="around" w:hAnchor="margin" w:xAlign="right" w:yAlign="center"/>
                    <w:suppressOverlap/>
                    <w:rPr>
                      <w:caps/>
                    </w:rPr>
                  </w:pPr>
                  <w:r>
                    <w:rPr>
                      <w:caps/>
                    </w:rPr>
                    <w:t xml:space="preserve">1508 </w:t>
                  </w:r>
                </w:p>
                <w:p w:rsidR="00394742" w:rsidRDefault="00394742" w:rsidP="008273FB">
                  <w:pPr>
                    <w:pStyle w:val="Nominee"/>
                    <w:framePr w:hSpace="187" w:wrap="around" w:hAnchor="margin" w:xAlign="right" w:yAlign="center"/>
                    <w:suppressOverlap/>
                    <w:rPr>
                      <w:caps/>
                    </w:rPr>
                  </w:pPr>
                  <w:r>
                    <w:rPr>
                      <w:caps/>
                    </w:rPr>
                    <w:t>1556</w:t>
                  </w:r>
                </w:p>
                <w:p w:rsidR="008273FB" w:rsidRDefault="008273FB" w:rsidP="008273FB">
                  <w:pPr>
                    <w:pStyle w:val="Nominee"/>
                    <w:framePr w:hSpace="187" w:wrap="around" w:hAnchor="margin" w:xAlign="right" w:yAlign="center"/>
                    <w:suppressOverlap/>
                    <w:rPr>
                      <w:caps/>
                    </w:rPr>
                  </w:pPr>
                  <w:r>
                    <w:rPr>
                      <w:caps/>
                    </w:rPr>
                    <w:t xml:space="preserve">1606 </w:t>
                  </w:r>
                </w:p>
                <w:p w:rsidR="008273FB" w:rsidRPr="005C00A1" w:rsidRDefault="008273FB" w:rsidP="008273FB">
                  <w:pPr>
                    <w:pStyle w:val="Nominee"/>
                    <w:framePr w:hSpace="187" w:wrap="around" w:hAnchor="margin" w:xAlign="right" w:yAlign="center"/>
                    <w:suppressOverlap/>
                    <w:rPr>
                      <w:b/>
                      <w:caps/>
                    </w:rPr>
                  </w:pPr>
                  <w:r w:rsidRPr="005C00A1">
                    <w:rPr>
                      <w:b/>
                      <w:caps/>
                    </w:rPr>
                    <w:t xml:space="preserve">tree boxes </w:t>
                  </w:r>
                </w:p>
                <w:p w:rsidR="008273FB" w:rsidRPr="008273FB" w:rsidRDefault="006E7DC4" w:rsidP="008273FB">
                  <w:pPr>
                    <w:pStyle w:val="Nominee"/>
                    <w:framePr w:hSpace="187" w:wrap="around" w:hAnchor="margin" w:xAlign="right" w:yAlign="center"/>
                    <w:suppressOverlap/>
                    <w:rPr>
                      <w:caps/>
                    </w:rPr>
                  </w:pPr>
                  <w:r>
                    <w:rPr>
                      <w:caps/>
                    </w:rPr>
                    <w:t xml:space="preserve">1542 </w:t>
                  </w:r>
                </w:p>
                <w:p w:rsidR="008273FB" w:rsidRPr="008273FB" w:rsidRDefault="006E7DC4" w:rsidP="008273FB">
                  <w:pPr>
                    <w:pStyle w:val="Nominee"/>
                    <w:framePr w:hSpace="187" w:wrap="around" w:hAnchor="margin" w:xAlign="right" w:yAlign="center"/>
                    <w:suppressOverlap/>
                    <w:rPr>
                      <w:caps/>
                    </w:rPr>
                  </w:pPr>
                  <w:r>
                    <w:rPr>
                      <w:caps/>
                    </w:rPr>
                    <w:t xml:space="preserve">1544 </w:t>
                  </w:r>
                </w:p>
                <w:p w:rsidR="008273FB" w:rsidRPr="0085028C" w:rsidRDefault="008273FB" w:rsidP="008273FB">
                  <w:pPr>
                    <w:pStyle w:val="Nominee"/>
                    <w:framePr w:hSpace="187" w:wrap="around" w:hAnchor="margin" w:xAlign="right" w:yAlign="center"/>
                    <w:suppressOverlap/>
                    <w:rPr>
                      <w:caps/>
                      <w:highlight w:val="yellow"/>
                    </w:rPr>
                  </w:pPr>
                </w:p>
              </w:tc>
            </w:tr>
            <w:tr w:rsidR="007D2DA8" w:rsidTr="00750516">
              <w:trPr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</w:tcPr>
                <w:p w:rsidR="00AF1660" w:rsidRDefault="00AF1660" w:rsidP="00AF1660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  <w:r>
                    <w:t>Your Choice Front Yard:</w:t>
                  </w:r>
                </w:p>
                <w:p w:rsidR="007D2DA8" w:rsidRDefault="007D2DA8" w:rsidP="00AF1660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</w:p>
              </w:tc>
            </w:tr>
            <w:tr w:rsidR="007D2DA8" w:rsidTr="00750516">
              <w:trPr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</w:tcPr>
                <w:p w:rsidR="00AF1660" w:rsidRDefault="00AF1660" w:rsidP="00AF1660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  <w:r>
                    <w:t>Your Choice Tree Box:</w:t>
                  </w:r>
                </w:p>
                <w:p w:rsidR="007D2DA8" w:rsidRDefault="007D2DA8" w:rsidP="00AF1660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</w:p>
              </w:tc>
            </w:tr>
          </w:tbl>
          <w:p w:rsidR="007D2DA8" w:rsidRDefault="007D2DA8" w:rsidP="007D2DA8"/>
        </w:tc>
        <w:tc>
          <w:tcPr>
            <w:tcW w:w="2736" w:type="dxa"/>
          </w:tcPr>
          <w:tbl>
            <w:tblPr>
              <w:tblW w:w="0" w:type="auto"/>
              <w:jc w:val="center"/>
              <w:tblBorders>
                <w:top w:val="single" w:sz="4" w:space="0" w:color="365F91" w:themeColor="accent1" w:themeShade="BF"/>
                <w:left w:val="single" w:sz="4" w:space="0" w:color="365F91" w:themeColor="accent1" w:themeShade="BF"/>
                <w:bottom w:val="single" w:sz="4" w:space="0" w:color="365F91" w:themeColor="accent1" w:themeShade="BF"/>
                <w:right w:val="single" w:sz="4" w:space="0" w:color="365F91" w:themeColor="accent1" w:themeShade="BF"/>
                <w:insideH w:val="single" w:sz="6" w:space="0" w:color="365F91" w:themeColor="accent1" w:themeShade="BF"/>
                <w:insideV w:val="single" w:sz="6" w:space="0" w:color="365F91" w:themeColor="accent1" w:themeShade="BF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726"/>
            </w:tblGrid>
            <w:tr w:rsidR="007D2DA8" w:rsidTr="00750516">
              <w:trPr>
                <w:trHeight w:hRule="exact" w:val="633"/>
                <w:jc w:val="center"/>
              </w:trPr>
              <w:tc>
                <w:tcPr>
                  <w:tcW w:w="2726" w:type="dxa"/>
                  <w:shd w:val="clear" w:color="auto" w:fill="DBE5F1" w:themeFill="accent1" w:themeFillTint="33"/>
                  <w:vAlign w:val="center"/>
                </w:tcPr>
                <w:p w:rsidR="007D2DA8" w:rsidRDefault="00F92107" w:rsidP="007D2DA8">
                  <w:pPr>
                    <w:pStyle w:val="Heading2"/>
                    <w:framePr w:hSpace="187" w:wrap="around" w:hAnchor="margin" w:xAlign="right" w:yAlign="center"/>
                    <w:suppressOverlap/>
                  </w:pPr>
                  <w:r>
                    <w:t>4</w:t>
                  </w:r>
                  <w:r w:rsidRPr="00F92107">
                    <w:rPr>
                      <w:vertAlign w:val="superscript"/>
                    </w:rPr>
                    <w:t>th</w:t>
                  </w:r>
                  <w:r>
                    <w:t xml:space="preserve"> St NW</w:t>
                  </w:r>
                </w:p>
              </w:tc>
            </w:tr>
            <w:tr w:rsidR="007D2DA8" w:rsidTr="00750516">
              <w:trPr>
                <w:trHeight w:val="316"/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  <w:vAlign w:val="center"/>
                </w:tcPr>
                <w:p w:rsidR="007D2DA8" w:rsidRPr="00600F3B" w:rsidRDefault="007D2DA8" w:rsidP="007D2DA8">
                  <w:pPr>
                    <w:framePr w:hSpace="187" w:wrap="around" w:hAnchor="margin" w:xAlign="right" w:yAlign="center"/>
                    <w:suppressOverlap/>
                    <w:rPr>
                      <w:b/>
                    </w:rPr>
                  </w:pPr>
                  <w:r w:rsidRPr="00600F3B">
                    <w:rPr>
                      <w:b/>
                    </w:rPr>
                    <w:t>Nominees</w:t>
                  </w:r>
                </w:p>
              </w:tc>
            </w:tr>
            <w:tr w:rsidR="007D2DA8" w:rsidTr="00750516">
              <w:trPr>
                <w:trHeight w:hRule="exact" w:val="3024"/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</w:tcPr>
                <w:p w:rsidR="00C27707" w:rsidRPr="007B5056" w:rsidRDefault="007B5056" w:rsidP="00C27707">
                  <w:pPr>
                    <w:framePr w:hSpace="187" w:wrap="around" w:hAnchor="margin" w:xAlign="right" w:yAlign="center"/>
                    <w:widowControl w:val="0"/>
                    <w:suppressOverlap/>
                    <w:rPr>
                      <w:b/>
                    </w:rPr>
                  </w:pPr>
                  <w:r w:rsidRPr="007B5056">
                    <w:rPr>
                      <w:b/>
                    </w:rPr>
                    <w:t>FRONT YARDS</w:t>
                  </w:r>
                </w:p>
                <w:p w:rsidR="007D2DA8" w:rsidRDefault="00890AFD" w:rsidP="00C27707">
                  <w:pPr>
                    <w:pStyle w:val="Nominee"/>
                    <w:framePr w:hSpace="187" w:wrap="around" w:hAnchor="margin" w:xAlign="right" w:yAlign="center"/>
                    <w:suppressOverlap/>
                    <w:rPr>
                      <w:caps/>
                    </w:rPr>
                  </w:pPr>
                  <w:r w:rsidRPr="00890AFD">
                    <w:rPr>
                      <w:caps/>
                    </w:rPr>
                    <w:t>1622</w:t>
                  </w:r>
                </w:p>
                <w:p w:rsidR="00890AFD" w:rsidRPr="0085028C" w:rsidRDefault="00890AFD" w:rsidP="00C27707">
                  <w:pPr>
                    <w:pStyle w:val="Nominee"/>
                    <w:framePr w:hSpace="187" w:wrap="around" w:hAnchor="margin" w:xAlign="right" w:yAlign="center"/>
                    <w:suppressOverlap/>
                    <w:rPr>
                      <w:caps/>
                      <w:highlight w:val="yellow"/>
                    </w:rPr>
                  </w:pPr>
                  <w:r>
                    <w:rPr>
                      <w:caps/>
                    </w:rPr>
                    <w:t>1644</w:t>
                  </w:r>
                </w:p>
              </w:tc>
            </w:tr>
            <w:tr w:rsidR="007D2DA8" w:rsidTr="00750516">
              <w:trPr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</w:tcPr>
                <w:p w:rsidR="00AF1660" w:rsidRDefault="00AF1660" w:rsidP="00AF1660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  <w:r>
                    <w:t>Your Choice Front Yard:</w:t>
                  </w:r>
                </w:p>
                <w:p w:rsidR="007D2DA8" w:rsidRDefault="007D2DA8" w:rsidP="00AF1660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</w:p>
              </w:tc>
            </w:tr>
            <w:tr w:rsidR="007D2DA8" w:rsidTr="00750516">
              <w:trPr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</w:tcPr>
                <w:p w:rsidR="007D2DA8" w:rsidRDefault="007D2DA8" w:rsidP="00D04222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</w:p>
                <w:p w:rsidR="00D04222" w:rsidRDefault="00D04222" w:rsidP="00D04222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</w:p>
              </w:tc>
            </w:tr>
          </w:tbl>
          <w:p w:rsidR="007D2DA8" w:rsidRDefault="007D2DA8" w:rsidP="007D2DA8"/>
        </w:tc>
        <w:tc>
          <w:tcPr>
            <w:tcW w:w="2736" w:type="dxa"/>
          </w:tcPr>
          <w:tbl>
            <w:tblPr>
              <w:tblW w:w="0" w:type="auto"/>
              <w:jc w:val="center"/>
              <w:tblBorders>
                <w:top w:val="single" w:sz="4" w:space="0" w:color="365F91" w:themeColor="accent1" w:themeShade="BF"/>
                <w:left w:val="single" w:sz="4" w:space="0" w:color="365F91" w:themeColor="accent1" w:themeShade="BF"/>
                <w:bottom w:val="single" w:sz="4" w:space="0" w:color="365F91" w:themeColor="accent1" w:themeShade="BF"/>
                <w:right w:val="single" w:sz="4" w:space="0" w:color="365F91" w:themeColor="accent1" w:themeShade="BF"/>
                <w:insideH w:val="single" w:sz="6" w:space="0" w:color="365F91" w:themeColor="accent1" w:themeShade="BF"/>
                <w:insideV w:val="single" w:sz="6" w:space="0" w:color="365F91" w:themeColor="accent1" w:themeShade="BF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726"/>
            </w:tblGrid>
            <w:tr w:rsidR="007D2DA8" w:rsidTr="00750516">
              <w:trPr>
                <w:trHeight w:hRule="exact" w:val="633"/>
                <w:jc w:val="center"/>
              </w:trPr>
              <w:tc>
                <w:tcPr>
                  <w:tcW w:w="2726" w:type="dxa"/>
                  <w:shd w:val="clear" w:color="auto" w:fill="DBE5F1" w:themeFill="accent1" w:themeFillTint="33"/>
                  <w:vAlign w:val="center"/>
                </w:tcPr>
                <w:p w:rsidR="007D2DA8" w:rsidRDefault="00F92107" w:rsidP="007D2DA8">
                  <w:pPr>
                    <w:pStyle w:val="Heading2"/>
                    <w:framePr w:hSpace="187" w:wrap="around" w:hAnchor="margin" w:xAlign="right" w:yAlign="center"/>
                    <w:suppressOverlap/>
                  </w:pPr>
                  <w:r>
                    <w:t>Bates St NW</w:t>
                  </w:r>
                </w:p>
              </w:tc>
            </w:tr>
            <w:tr w:rsidR="007D2DA8" w:rsidTr="00750516">
              <w:trPr>
                <w:trHeight w:val="316"/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  <w:vAlign w:val="center"/>
                </w:tcPr>
                <w:p w:rsidR="007D2DA8" w:rsidRPr="00600F3B" w:rsidRDefault="007D2DA8" w:rsidP="007D2DA8">
                  <w:pPr>
                    <w:framePr w:hSpace="187" w:wrap="around" w:hAnchor="margin" w:xAlign="right" w:yAlign="center"/>
                    <w:suppressOverlap/>
                    <w:rPr>
                      <w:b/>
                    </w:rPr>
                  </w:pPr>
                  <w:r w:rsidRPr="00600F3B">
                    <w:rPr>
                      <w:b/>
                    </w:rPr>
                    <w:t>Nominees</w:t>
                  </w:r>
                </w:p>
              </w:tc>
            </w:tr>
            <w:tr w:rsidR="007D2DA8" w:rsidTr="00750516">
              <w:trPr>
                <w:trHeight w:hRule="exact" w:val="3024"/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</w:tcPr>
                <w:p w:rsidR="00C27707" w:rsidRPr="00E96347" w:rsidRDefault="005E600B" w:rsidP="00C27707">
                  <w:pPr>
                    <w:pStyle w:val="Nominee"/>
                    <w:framePr w:hSpace="187" w:wrap="around" w:hAnchor="margin" w:xAlign="right" w:yAlign="center"/>
                    <w:suppressOverlap/>
                    <w:rPr>
                      <w:b/>
                    </w:rPr>
                  </w:pPr>
                  <w:r w:rsidRPr="00E96347">
                    <w:rPr>
                      <w:b/>
                    </w:rPr>
                    <w:t xml:space="preserve">Front Yard </w:t>
                  </w:r>
                </w:p>
                <w:p w:rsidR="00C27707" w:rsidRDefault="00C27707" w:rsidP="00C27707">
                  <w:pPr>
                    <w:framePr w:hSpace="187" w:wrap="around" w:hAnchor="margin" w:xAlign="right" w:yAlign="center"/>
                    <w:widowControl w:val="0"/>
                    <w:suppressOverlap/>
                  </w:pPr>
                  <w:r>
                    <w:t> </w:t>
                  </w:r>
                  <w:r w:rsidR="00B96CC7">
                    <w:t xml:space="preserve">24 Bates </w:t>
                  </w:r>
                </w:p>
                <w:p w:rsidR="00E96347" w:rsidRDefault="00E96347" w:rsidP="00C27707">
                  <w:pPr>
                    <w:framePr w:hSpace="187" w:wrap="around" w:hAnchor="margin" w:xAlign="right" w:yAlign="center"/>
                    <w:widowControl w:val="0"/>
                    <w:suppressOverlap/>
                  </w:pPr>
                  <w:r>
                    <w:t xml:space="preserve">54 Bates </w:t>
                  </w:r>
                </w:p>
                <w:p w:rsidR="00B96CC7" w:rsidRDefault="00E96347" w:rsidP="00C27707">
                  <w:pPr>
                    <w:framePr w:hSpace="187" w:wrap="around" w:hAnchor="margin" w:xAlign="right" w:yAlign="center"/>
                    <w:widowControl w:val="0"/>
                    <w:suppressOverlap/>
                  </w:pPr>
                  <w:r>
                    <w:t xml:space="preserve">72 Bates </w:t>
                  </w:r>
                </w:p>
                <w:p w:rsidR="00E96347" w:rsidRDefault="00E96347" w:rsidP="00C27707">
                  <w:pPr>
                    <w:framePr w:hSpace="187" w:wrap="around" w:hAnchor="margin" w:xAlign="right" w:yAlign="center"/>
                    <w:widowControl w:val="0"/>
                    <w:suppressOverlap/>
                  </w:pPr>
                  <w:r>
                    <w:t xml:space="preserve">124 Bates </w:t>
                  </w:r>
                </w:p>
                <w:p w:rsidR="00E96347" w:rsidRDefault="00E96347" w:rsidP="00C27707">
                  <w:pPr>
                    <w:framePr w:hSpace="187" w:wrap="around" w:hAnchor="margin" w:xAlign="right" w:yAlign="center"/>
                    <w:widowControl w:val="0"/>
                    <w:suppressOverlap/>
                  </w:pPr>
                  <w:r>
                    <w:t xml:space="preserve">127 Bates </w:t>
                  </w:r>
                </w:p>
                <w:p w:rsidR="007D2DA8" w:rsidRPr="00D56415" w:rsidRDefault="00E96347" w:rsidP="00B96CC7">
                  <w:pPr>
                    <w:framePr w:hSpace="187" w:wrap="around" w:hAnchor="margin" w:xAlign="right" w:yAlign="center"/>
                    <w:widowControl w:val="0"/>
                    <w:suppressOverlap/>
                    <w:rPr>
                      <w:caps/>
                    </w:rPr>
                  </w:pPr>
                  <w:r>
                    <w:t xml:space="preserve">207 Bates </w:t>
                  </w:r>
                </w:p>
              </w:tc>
            </w:tr>
            <w:tr w:rsidR="007D2DA8" w:rsidTr="00750516">
              <w:trPr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</w:tcPr>
                <w:p w:rsidR="00AF1660" w:rsidRDefault="00AF1660" w:rsidP="00AF1660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  <w:r>
                    <w:t>Your Choice Front Yard:</w:t>
                  </w:r>
                </w:p>
                <w:p w:rsidR="007D2DA8" w:rsidRDefault="007D2DA8" w:rsidP="00AF1660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</w:p>
              </w:tc>
            </w:tr>
            <w:tr w:rsidR="007D2DA8" w:rsidTr="00750516">
              <w:trPr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</w:tcPr>
                <w:p w:rsidR="00AF1660" w:rsidRDefault="00AF1660" w:rsidP="00AF1660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  <w:r>
                    <w:t>Your Choice Tree Box:</w:t>
                  </w:r>
                </w:p>
                <w:p w:rsidR="007D2DA8" w:rsidRDefault="007D2DA8" w:rsidP="00AF1660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</w:p>
              </w:tc>
            </w:tr>
          </w:tbl>
          <w:p w:rsidR="007D2DA8" w:rsidRDefault="007D2DA8" w:rsidP="007D2DA8"/>
        </w:tc>
      </w:tr>
      <w:tr w:rsidR="007D2DA8" w:rsidTr="005D7809">
        <w:trPr>
          <w:cantSplit/>
          <w:trHeight w:hRule="exact" w:val="216"/>
          <w:tblCellSpacing w:w="21" w:type="dxa"/>
        </w:trPr>
        <w:tc>
          <w:tcPr>
            <w:tcW w:w="2736" w:type="dxa"/>
          </w:tcPr>
          <w:p w:rsidR="007D2DA8" w:rsidRDefault="007D2DA8" w:rsidP="007D2DA8"/>
        </w:tc>
        <w:tc>
          <w:tcPr>
            <w:tcW w:w="2736" w:type="dxa"/>
          </w:tcPr>
          <w:p w:rsidR="007D2DA8" w:rsidRDefault="007D2DA8" w:rsidP="007D2DA8"/>
        </w:tc>
        <w:tc>
          <w:tcPr>
            <w:tcW w:w="2736" w:type="dxa"/>
          </w:tcPr>
          <w:p w:rsidR="007D2DA8" w:rsidRDefault="007D2DA8" w:rsidP="007D2DA8"/>
        </w:tc>
        <w:tc>
          <w:tcPr>
            <w:tcW w:w="2736" w:type="dxa"/>
          </w:tcPr>
          <w:p w:rsidR="007D2DA8" w:rsidRDefault="007D2DA8" w:rsidP="007D2DA8"/>
        </w:tc>
      </w:tr>
      <w:tr w:rsidR="007D2DA8" w:rsidTr="005D7809">
        <w:trPr>
          <w:cantSplit/>
          <w:trHeight w:val="5193"/>
          <w:tblCellSpacing w:w="21" w:type="dxa"/>
        </w:trPr>
        <w:tc>
          <w:tcPr>
            <w:tcW w:w="2736" w:type="dxa"/>
          </w:tcPr>
          <w:tbl>
            <w:tblPr>
              <w:tblW w:w="2726" w:type="dxa"/>
              <w:jc w:val="center"/>
              <w:tblBorders>
                <w:top w:val="single" w:sz="4" w:space="0" w:color="365F91" w:themeColor="accent1" w:themeShade="BF"/>
                <w:left w:val="single" w:sz="4" w:space="0" w:color="365F91" w:themeColor="accent1" w:themeShade="BF"/>
                <w:bottom w:val="single" w:sz="4" w:space="0" w:color="365F91" w:themeColor="accent1" w:themeShade="BF"/>
                <w:right w:val="single" w:sz="4" w:space="0" w:color="365F91" w:themeColor="accent1" w:themeShade="BF"/>
                <w:insideH w:val="single" w:sz="6" w:space="0" w:color="365F91" w:themeColor="accent1" w:themeShade="BF"/>
                <w:insideV w:val="single" w:sz="6" w:space="0" w:color="365F91" w:themeColor="accent1" w:themeShade="BF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363"/>
              <w:gridCol w:w="1363"/>
            </w:tblGrid>
            <w:tr w:rsidR="007D2DA8" w:rsidTr="00B066F7">
              <w:trPr>
                <w:trHeight w:hRule="exact" w:val="633"/>
                <w:jc w:val="center"/>
              </w:trPr>
              <w:tc>
                <w:tcPr>
                  <w:tcW w:w="2726" w:type="dxa"/>
                  <w:gridSpan w:val="2"/>
                  <w:shd w:val="clear" w:color="auto" w:fill="DBE5F1" w:themeFill="accent1" w:themeFillTint="33"/>
                  <w:vAlign w:val="center"/>
                </w:tcPr>
                <w:p w:rsidR="007D2DA8" w:rsidRDefault="00F92107" w:rsidP="007D2DA8">
                  <w:pPr>
                    <w:pStyle w:val="Heading2"/>
                    <w:framePr w:hSpace="187" w:wrap="around" w:hAnchor="margin" w:xAlign="right" w:yAlign="center"/>
                    <w:suppressOverlap/>
                  </w:pPr>
                  <w:r>
                    <w:t>P St NW</w:t>
                  </w:r>
                </w:p>
              </w:tc>
            </w:tr>
            <w:tr w:rsidR="007D2DA8" w:rsidTr="00B066F7">
              <w:trPr>
                <w:trHeight w:val="316"/>
                <w:jc w:val="center"/>
              </w:trPr>
              <w:tc>
                <w:tcPr>
                  <w:tcW w:w="2726" w:type="dxa"/>
                  <w:gridSpan w:val="2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  <w:vAlign w:val="center"/>
                </w:tcPr>
                <w:p w:rsidR="007D2DA8" w:rsidRPr="00600F3B" w:rsidRDefault="007D2DA8" w:rsidP="007D2DA8">
                  <w:pPr>
                    <w:framePr w:hSpace="187" w:wrap="around" w:hAnchor="margin" w:xAlign="right" w:yAlign="center"/>
                    <w:suppressOverlap/>
                    <w:rPr>
                      <w:b/>
                    </w:rPr>
                  </w:pPr>
                  <w:r w:rsidRPr="00600F3B">
                    <w:rPr>
                      <w:b/>
                    </w:rPr>
                    <w:t>Nominees</w:t>
                  </w:r>
                </w:p>
              </w:tc>
            </w:tr>
            <w:tr w:rsidR="00B066F7" w:rsidTr="00210368">
              <w:trPr>
                <w:trHeight w:hRule="exact" w:val="3024"/>
                <w:jc w:val="center"/>
              </w:trPr>
              <w:tc>
                <w:tcPr>
                  <w:tcW w:w="1363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</w:tcPr>
                <w:p w:rsidR="00B066F7" w:rsidRPr="00332C58" w:rsidRDefault="00B066F7" w:rsidP="00332C58">
                  <w:pPr>
                    <w:pStyle w:val="Nominee"/>
                    <w:framePr w:hSpace="187" w:wrap="around" w:hAnchor="margin" w:xAlign="right" w:yAlign="center"/>
                    <w:suppressOverlap/>
                    <w:rPr>
                      <w:b/>
                    </w:rPr>
                  </w:pPr>
                  <w:r w:rsidRPr="00332C58">
                    <w:rPr>
                      <w:b/>
                    </w:rPr>
                    <w:t>Front Yards</w:t>
                  </w:r>
                </w:p>
                <w:p w:rsidR="00B066F7" w:rsidRDefault="00B066F7" w:rsidP="00332C58">
                  <w:pPr>
                    <w:pStyle w:val="Nominee"/>
                    <w:framePr w:hSpace="187" w:wrap="around" w:hAnchor="margin" w:xAlign="right" w:yAlign="center"/>
                    <w:suppressOverlap/>
                  </w:pPr>
                  <w:r>
                    <w:t xml:space="preserve">49 P </w:t>
                  </w:r>
                </w:p>
                <w:p w:rsidR="00B066F7" w:rsidRDefault="00B066F7" w:rsidP="00332C58">
                  <w:pPr>
                    <w:pStyle w:val="Nominee"/>
                    <w:framePr w:hSpace="187" w:wrap="around" w:hAnchor="margin" w:xAlign="right" w:yAlign="center"/>
                    <w:suppressOverlap/>
                  </w:pPr>
                  <w:r>
                    <w:t xml:space="preserve">51 P </w:t>
                  </w:r>
                </w:p>
                <w:p w:rsidR="00B066F7" w:rsidRDefault="00B066F7" w:rsidP="00332C58">
                  <w:pPr>
                    <w:pStyle w:val="Nominee"/>
                    <w:framePr w:hSpace="187" w:wrap="around" w:hAnchor="margin" w:xAlign="right" w:yAlign="center"/>
                    <w:suppressOverlap/>
                  </w:pPr>
                  <w:r>
                    <w:t xml:space="preserve">61 P </w:t>
                  </w:r>
                </w:p>
                <w:p w:rsidR="00B066F7" w:rsidRDefault="00B066F7" w:rsidP="00332C58">
                  <w:pPr>
                    <w:pStyle w:val="Nominee"/>
                    <w:framePr w:hSpace="187" w:wrap="around" w:hAnchor="margin" w:xAlign="right" w:yAlign="center"/>
                    <w:suppressOverlap/>
                  </w:pPr>
                  <w:r>
                    <w:t xml:space="preserve">81 P </w:t>
                  </w:r>
                </w:p>
                <w:p w:rsidR="00B066F7" w:rsidRDefault="00B066F7" w:rsidP="00332C58">
                  <w:pPr>
                    <w:pStyle w:val="Nominee"/>
                    <w:framePr w:hSpace="187" w:wrap="around" w:hAnchor="margin" w:xAlign="right" w:yAlign="center"/>
                    <w:suppressOverlap/>
                  </w:pPr>
                  <w:r>
                    <w:t xml:space="preserve">107 P </w:t>
                  </w:r>
                </w:p>
                <w:p w:rsidR="00B066F7" w:rsidRDefault="00B066F7" w:rsidP="00332C58">
                  <w:pPr>
                    <w:pStyle w:val="Nominee"/>
                    <w:framePr w:hSpace="187" w:wrap="around" w:hAnchor="margin" w:xAlign="right" w:yAlign="center"/>
                    <w:suppressOverlap/>
                  </w:pPr>
                  <w:r>
                    <w:t>312 P</w:t>
                  </w:r>
                </w:p>
                <w:p w:rsidR="00B066F7" w:rsidRDefault="00B066F7" w:rsidP="00332C58">
                  <w:pPr>
                    <w:pStyle w:val="Nominee"/>
                    <w:framePr w:hSpace="187" w:wrap="around" w:hAnchor="margin" w:xAlign="right" w:yAlign="center"/>
                    <w:suppressOverlap/>
                  </w:pPr>
                  <w:r>
                    <w:t>314 P</w:t>
                  </w:r>
                </w:p>
              </w:tc>
              <w:tc>
                <w:tcPr>
                  <w:tcW w:w="1363" w:type="dxa"/>
                  <w:shd w:val="clear" w:color="auto" w:fill="FFFFFF"/>
                </w:tcPr>
                <w:p w:rsidR="00B066F7" w:rsidRPr="00A667DD" w:rsidRDefault="00B066F7" w:rsidP="00332C58">
                  <w:pPr>
                    <w:pStyle w:val="Nominee"/>
                    <w:framePr w:hSpace="187" w:wrap="around" w:hAnchor="margin" w:xAlign="right" w:yAlign="center"/>
                    <w:suppressOverlap/>
                    <w:rPr>
                      <w:b/>
                    </w:rPr>
                  </w:pPr>
                  <w:r>
                    <w:rPr>
                      <w:b/>
                    </w:rPr>
                    <w:t>P St Tree Boxes</w:t>
                  </w:r>
                  <w:bookmarkStart w:id="0" w:name="_GoBack"/>
                  <w:bookmarkEnd w:id="0"/>
                </w:p>
                <w:p w:rsidR="00B066F7" w:rsidRDefault="00B066F7" w:rsidP="00332C58">
                  <w:pPr>
                    <w:pStyle w:val="Nominee"/>
                    <w:framePr w:hSpace="187" w:wrap="around" w:hAnchor="margin" w:xAlign="right" w:yAlign="center"/>
                    <w:suppressOverlap/>
                  </w:pPr>
                  <w:r>
                    <w:t xml:space="preserve">61 P </w:t>
                  </w:r>
                </w:p>
                <w:p w:rsidR="00B066F7" w:rsidRDefault="00B066F7" w:rsidP="00332C58">
                  <w:pPr>
                    <w:pStyle w:val="Nominee"/>
                    <w:framePr w:hSpace="187" w:wrap="around" w:hAnchor="margin" w:xAlign="right" w:yAlign="center"/>
                    <w:suppressOverlap/>
                  </w:pPr>
                  <w:r>
                    <w:t xml:space="preserve">65 P </w:t>
                  </w:r>
                </w:p>
                <w:p w:rsidR="00B066F7" w:rsidRPr="00D56415" w:rsidRDefault="00B066F7" w:rsidP="00332C58">
                  <w:pPr>
                    <w:pStyle w:val="Nominee"/>
                    <w:framePr w:hSpace="187" w:wrap="around" w:hAnchor="margin" w:xAlign="right" w:yAlign="center"/>
                    <w:suppressOverlap/>
                  </w:pPr>
                </w:p>
              </w:tc>
            </w:tr>
            <w:tr w:rsidR="007D2DA8" w:rsidTr="00B066F7">
              <w:trPr>
                <w:trHeight w:val="437"/>
                <w:jc w:val="center"/>
              </w:trPr>
              <w:tc>
                <w:tcPr>
                  <w:tcW w:w="2726" w:type="dxa"/>
                  <w:gridSpan w:val="2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</w:tcPr>
                <w:p w:rsidR="007D2DA8" w:rsidRDefault="00117152" w:rsidP="007D2DA8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  <w:r>
                    <w:t>Your Choice Front Yard:</w:t>
                  </w:r>
                </w:p>
              </w:tc>
            </w:tr>
            <w:tr w:rsidR="007D2DA8" w:rsidTr="00B066F7">
              <w:trPr>
                <w:trHeight w:val="474"/>
                <w:jc w:val="center"/>
              </w:trPr>
              <w:tc>
                <w:tcPr>
                  <w:tcW w:w="2726" w:type="dxa"/>
                  <w:gridSpan w:val="2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</w:tcPr>
                <w:p w:rsidR="007D2DA8" w:rsidRDefault="00117152" w:rsidP="007D2DA8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  <w:r>
                    <w:t>Your Choice Tree Box</w:t>
                  </w:r>
                  <w:r w:rsidR="007D2DA8">
                    <w:t>:</w:t>
                  </w:r>
                </w:p>
              </w:tc>
            </w:tr>
          </w:tbl>
          <w:p w:rsidR="007D2DA8" w:rsidRDefault="007D2DA8" w:rsidP="007D2DA8"/>
        </w:tc>
        <w:tc>
          <w:tcPr>
            <w:tcW w:w="2736" w:type="dxa"/>
          </w:tcPr>
          <w:tbl>
            <w:tblPr>
              <w:tblW w:w="0" w:type="auto"/>
              <w:jc w:val="center"/>
              <w:tblBorders>
                <w:top w:val="single" w:sz="4" w:space="0" w:color="365F91" w:themeColor="accent1" w:themeShade="BF"/>
                <w:left w:val="single" w:sz="4" w:space="0" w:color="365F91" w:themeColor="accent1" w:themeShade="BF"/>
                <w:bottom w:val="single" w:sz="4" w:space="0" w:color="365F91" w:themeColor="accent1" w:themeShade="BF"/>
                <w:right w:val="single" w:sz="4" w:space="0" w:color="365F91" w:themeColor="accent1" w:themeShade="BF"/>
                <w:insideH w:val="single" w:sz="6" w:space="0" w:color="365F91" w:themeColor="accent1" w:themeShade="BF"/>
                <w:insideV w:val="single" w:sz="6" w:space="0" w:color="365F91" w:themeColor="accent1" w:themeShade="BF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726"/>
            </w:tblGrid>
            <w:tr w:rsidR="007D2DA8" w:rsidTr="00750516">
              <w:trPr>
                <w:trHeight w:hRule="exact" w:val="633"/>
                <w:jc w:val="center"/>
              </w:trPr>
              <w:tc>
                <w:tcPr>
                  <w:tcW w:w="2726" w:type="dxa"/>
                  <w:shd w:val="clear" w:color="auto" w:fill="DBE5F1" w:themeFill="accent1" w:themeFillTint="33"/>
                  <w:vAlign w:val="center"/>
                </w:tcPr>
                <w:p w:rsidR="007D2DA8" w:rsidRDefault="00F92107" w:rsidP="007D2DA8">
                  <w:pPr>
                    <w:pStyle w:val="Heading2"/>
                    <w:framePr w:hSpace="187" w:wrap="around" w:hAnchor="margin" w:xAlign="right" w:yAlign="center"/>
                    <w:suppressOverlap/>
                  </w:pPr>
                  <w:r>
                    <w:t>Q St NW</w:t>
                  </w:r>
                </w:p>
              </w:tc>
            </w:tr>
            <w:tr w:rsidR="007D2DA8" w:rsidTr="00750516">
              <w:trPr>
                <w:trHeight w:val="316"/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  <w:vAlign w:val="center"/>
                </w:tcPr>
                <w:p w:rsidR="007D2DA8" w:rsidRPr="00600F3B" w:rsidRDefault="007D2DA8" w:rsidP="007D2DA8">
                  <w:pPr>
                    <w:framePr w:hSpace="187" w:wrap="around" w:hAnchor="margin" w:xAlign="right" w:yAlign="center"/>
                    <w:suppressOverlap/>
                    <w:rPr>
                      <w:b/>
                    </w:rPr>
                  </w:pPr>
                  <w:r w:rsidRPr="00600F3B">
                    <w:rPr>
                      <w:b/>
                    </w:rPr>
                    <w:t>Nominees</w:t>
                  </w:r>
                </w:p>
              </w:tc>
            </w:tr>
            <w:tr w:rsidR="007D2DA8" w:rsidTr="00750516">
              <w:trPr>
                <w:trHeight w:hRule="exact" w:val="3024"/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</w:tcPr>
                <w:p w:rsidR="007D2DA8" w:rsidRDefault="00B96CC7" w:rsidP="00B96CC7">
                  <w:pPr>
                    <w:pStyle w:val="Nominee"/>
                    <w:framePr w:hSpace="187" w:wrap="around" w:hAnchor="margin" w:xAlign="right" w:yAlign="center"/>
                    <w:suppressOverlap/>
                  </w:pPr>
                  <w:r w:rsidRPr="00B96CC7">
                    <w:rPr>
                      <w:b/>
                    </w:rPr>
                    <w:t xml:space="preserve">Front Yards </w:t>
                  </w:r>
                </w:p>
                <w:p w:rsidR="00B96CC7" w:rsidRDefault="00B96CC7" w:rsidP="00B96CC7">
                  <w:pPr>
                    <w:pStyle w:val="Nominee"/>
                    <w:framePr w:hSpace="187" w:wrap="around" w:hAnchor="margin" w:xAlign="right" w:yAlign="center"/>
                    <w:suppressOverlap/>
                  </w:pPr>
                  <w:r>
                    <w:t xml:space="preserve">41 Q </w:t>
                  </w:r>
                </w:p>
                <w:p w:rsidR="002F71D8" w:rsidRDefault="002F71D8" w:rsidP="00B96CC7">
                  <w:pPr>
                    <w:pStyle w:val="Nominee"/>
                    <w:framePr w:hSpace="187" w:wrap="around" w:hAnchor="margin" w:xAlign="right" w:yAlign="center"/>
                    <w:suppressOverlap/>
                  </w:pPr>
                  <w:r>
                    <w:t>58 Q</w:t>
                  </w:r>
                </w:p>
                <w:p w:rsidR="002F71D8" w:rsidRDefault="002F71D8" w:rsidP="00B96CC7">
                  <w:pPr>
                    <w:pStyle w:val="Nominee"/>
                    <w:framePr w:hSpace="187" w:wrap="around" w:hAnchor="margin" w:xAlign="right" w:yAlign="center"/>
                    <w:suppressOverlap/>
                  </w:pPr>
                  <w:r>
                    <w:t xml:space="preserve">216 Q </w:t>
                  </w:r>
                </w:p>
                <w:p w:rsidR="00A52266" w:rsidRPr="00A52266" w:rsidRDefault="00A52266" w:rsidP="00B96CC7">
                  <w:pPr>
                    <w:pStyle w:val="Nominee"/>
                    <w:framePr w:hSpace="187" w:wrap="around" w:hAnchor="margin" w:xAlign="right" w:yAlign="center"/>
                    <w:suppressOverlap/>
                    <w:rPr>
                      <w:b/>
                    </w:rPr>
                  </w:pPr>
                  <w:r w:rsidRPr="00A52266">
                    <w:rPr>
                      <w:b/>
                    </w:rPr>
                    <w:t xml:space="preserve">Tree Boxes </w:t>
                  </w:r>
                </w:p>
                <w:p w:rsidR="00A52266" w:rsidRDefault="00F07655" w:rsidP="00B96CC7">
                  <w:pPr>
                    <w:pStyle w:val="Nominee"/>
                    <w:framePr w:hSpace="187" w:wrap="around" w:hAnchor="margin" w:xAlign="right" w:yAlign="center"/>
                    <w:suppressOverlap/>
                  </w:pPr>
                  <w:r>
                    <w:t xml:space="preserve">41 Q </w:t>
                  </w:r>
                </w:p>
                <w:p w:rsidR="00F07655" w:rsidRPr="00B96CC7" w:rsidRDefault="00F07655" w:rsidP="00B96CC7">
                  <w:pPr>
                    <w:pStyle w:val="Nominee"/>
                    <w:framePr w:hSpace="187" w:wrap="around" w:hAnchor="margin" w:xAlign="right" w:yAlign="center"/>
                    <w:suppressOverlap/>
                  </w:pPr>
                </w:p>
              </w:tc>
            </w:tr>
            <w:tr w:rsidR="007D2DA8" w:rsidTr="00750516">
              <w:trPr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</w:tcPr>
                <w:p w:rsidR="00117152" w:rsidRDefault="00117152" w:rsidP="00117152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  <w:r>
                    <w:t>Your Choice Front Yard:</w:t>
                  </w:r>
                </w:p>
                <w:p w:rsidR="007D2DA8" w:rsidRDefault="007D2DA8" w:rsidP="00117152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</w:p>
              </w:tc>
            </w:tr>
            <w:tr w:rsidR="007D2DA8" w:rsidTr="00750516">
              <w:trPr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</w:tcPr>
                <w:p w:rsidR="007D2DA8" w:rsidRDefault="00AF1660" w:rsidP="00AF1660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  <w:r>
                    <w:t>Your Choice Tree Box:</w:t>
                  </w:r>
                </w:p>
                <w:p w:rsidR="007D2DA8" w:rsidRDefault="007D2DA8" w:rsidP="00AF1660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</w:p>
              </w:tc>
            </w:tr>
          </w:tbl>
          <w:p w:rsidR="007D2DA8" w:rsidRDefault="007D2DA8" w:rsidP="007D2DA8"/>
        </w:tc>
        <w:tc>
          <w:tcPr>
            <w:tcW w:w="2736" w:type="dxa"/>
          </w:tcPr>
          <w:tbl>
            <w:tblPr>
              <w:tblW w:w="0" w:type="auto"/>
              <w:jc w:val="center"/>
              <w:tblBorders>
                <w:top w:val="single" w:sz="4" w:space="0" w:color="365F91" w:themeColor="accent1" w:themeShade="BF"/>
                <w:left w:val="single" w:sz="4" w:space="0" w:color="365F91" w:themeColor="accent1" w:themeShade="BF"/>
                <w:bottom w:val="single" w:sz="4" w:space="0" w:color="365F91" w:themeColor="accent1" w:themeShade="BF"/>
                <w:right w:val="single" w:sz="4" w:space="0" w:color="365F91" w:themeColor="accent1" w:themeShade="BF"/>
                <w:insideH w:val="single" w:sz="6" w:space="0" w:color="365F91" w:themeColor="accent1" w:themeShade="BF"/>
                <w:insideV w:val="single" w:sz="6" w:space="0" w:color="365F91" w:themeColor="accent1" w:themeShade="BF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726"/>
            </w:tblGrid>
            <w:tr w:rsidR="007D2DA8" w:rsidTr="00750516">
              <w:trPr>
                <w:trHeight w:hRule="exact" w:val="633"/>
                <w:jc w:val="center"/>
              </w:trPr>
              <w:tc>
                <w:tcPr>
                  <w:tcW w:w="2726" w:type="dxa"/>
                  <w:shd w:val="clear" w:color="auto" w:fill="DBE5F1" w:themeFill="accent1" w:themeFillTint="33"/>
                  <w:vAlign w:val="center"/>
                </w:tcPr>
                <w:p w:rsidR="007D2DA8" w:rsidRDefault="000C0AAE" w:rsidP="007D2DA8">
                  <w:pPr>
                    <w:pStyle w:val="Heading2"/>
                    <w:framePr w:hSpace="187" w:wrap="around" w:hAnchor="margin" w:xAlign="right" w:yAlign="center"/>
                    <w:suppressOverlap/>
                  </w:pPr>
                  <w:r>
                    <w:t>R St NW</w:t>
                  </w:r>
                </w:p>
              </w:tc>
            </w:tr>
            <w:tr w:rsidR="007D2DA8" w:rsidTr="00750516">
              <w:trPr>
                <w:trHeight w:val="316"/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  <w:vAlign w:val="center"/>
                </w:tcPr>
                <w:p w:rsidR="007D2DA8" w:rsidRPr="00600F3B" w:rsidRDefault="007D2DA8" w:rsidP="007D2DA8">
                  <w:pPr>
                    <w:framePr w:hSpace="187" w:wrap="around" w:hAnchor="margin" w:xAlign="right" w:yAlign="center"/>
                    <w:suppressOverlap/>
                    <w:rPr>
                      <w:b/>
                    </w:rPr>
                  </w:pPr>
                  <w:r w:rsidRPr="00600F3B">
                    <w:rPr>
                      <w:b/>
                    </w:rPr>
                    <w:t>Nominees</w:t>
                  </w:r>
                </w:p>
              </w:tc>
            </w:tr>
            <w:tr w:rsidR="007D2DA8" w:rsidTr="003034FE">
              <w:trPr>
                <w:trHeight w:hRule="exact" w:val="3024"/>
                <w:jc w:val="center"/>
              </w:trPr>
              <w:tc>
                <w:tcPr>
                  <w:tcW w:w="2726" w:type="dxa"/>
                  <w:shd w:val="clear" w:color="auto" w:fill="auto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</w:tcPr>
                <w:p w:rsidR="007D2DA8" w:rsidRDefault="003034FE" w:rsidP="002F71D8">
                  <w:pPr>
                    <w:pStyle w:val="Nominee"/>
                    <w:framePr w:hSpace="187" w:wrap="around" w:hAnchor="margin" w:xAlign="right" w:yAlign="center"/>
                    <w:suppressOverlap/>
                  </w:pPr>
                  <w:r w:rsidRPr="003034FE">
                    <w:rPr>
                      <w:b/>
                    </w:rPr>
                    <w:t xml:space="preserve">Front Yards </w:t>
                  </w:r>
                </w:p>
                <w:p w:rsidR="00D46593" w:rsidRDefault="00D46593" w:rsidP="002F71D8">
                  <w:pPr>
                    <w:pStyle w:val="Nominee"/>
                    <w:framePr w:hSpace="187" w:wrap="around" w:hAnchor="margin" w:xAlign="right" w:yAlign="center"/>
                    <w:suppressOverlap/>
                  </w:pPr>
                  <w:r>
                    <w:t xml:space="preserve">400 </w:t>
                  </w:r>
                </w:p>
                <w:p w:rsidR="00D46593" w:rsidRDefault="00D46593" w:rsidP="002F71D8">
                  <w:pPr>
                    <w:pStyle w:val="Nominee"/>
                    <w:framePr w:hSpace="187" w:wrap="around" w:hAnchor="margin" w:xAlign="right" w:yAlign="center"/>
                    <w:suppressOverlap/>
                  </w:pPr>
                  <w:r>
                    <w:t xml:space="preserve">404 </w:t>
                  </w:r>
                </w:p>
                <w:p w:rsidR="00D46593" w:rsidRPr="00D46593" w:rsidRDefault="00D46593" w:rsidP="002F71D8">
                  <w:pPr>
                    <w:pStyle w:val="Nominee"/>
                    <w:framePr w:hSpace="187" w:wrap="around" w:hAnchor="margin" w:xAlign="right" w:yAlign="center"/>
                    <w:suppressOverlap/>
                  </w:pPr>
                </w:p>
              </w:tc>
            </w:tr>
            <w:tr w:rsidR="007D2DA8" w:rsidTr="00750516">
              <w:trPr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</w:tcPr>
                <w:p w:rsidR="00117152" w:rsidRDefault="00117152" w:rsidP="00117152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  <w:r>
                    <w:t>Your Choice Front Yard:</w:t>
                  </w:r>
                </w:p>
                <w:p w:rsidR="007D2DA8" w:rsidRDefault="007D2DA8" w:rsidP="00117152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</w:p>
              </w:tc>
            </w:tr>
            <w:tr w:rsidR="007D2DA8" w:rsidTr="00750516">
              <w:trPr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</w:tcPr>
                <w:p w:rsidR="00AF1660" w:rsidRDefault="00AF1660" w:rsidP="00AF1660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</w:p>
                <w:p w:rsidR="007D2DA8" w:rsidRDefault="007D2DA8" w:rsidP="00AF1660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</w:p>
              </w:tc>
            </w:tr>
          </w:tbl>
          <w:p w:rsidR="007D2DA8" w:rsidRDefault="007D2DA8" w:rsidP="007D2DA8"/>
        </w:tc>
        <w:tc>
          <w:tcPr>
            <w:tcW w:w="2736" w:type="dxa"/>
          </w:tcPr>
          <w:tbl>
            <w:tblPr>
              <w:tblW w:w="0" w:type="auto"/>
              <w:jc w:val="center"/>
              <w:tblBorders>
                <w:top w:val="single" w:sz="4" w:space="0" w:color="365F91" w:themeColor="accent1" w:themeShade="BF"/>
                <w:left w:val="single" w:sz="4" w:space="0" w:color="365F91" w:themeColor="accent1" w:themeShade="BF"/>
                <w:bottom w:val="single" w:sz="4" w:space="0" w:color="365F91" w:themeColor="accent1" w:themeShade="BF"/>
                <w:right w:val="single" w:sz="4" w:space="0" w:color="365F91" w:themeColor="accent1" w:themeShade="BF"/>
                <w:insideH w:val="single" w:sz="6" w:space="0" w:color="365F91" w:themeColor="accent1" w:themeShade="BF"/>
                <w:insideV w:val="single" w:sz="6" w:space="0" w:color="365F91" w:themeColor="accent1" w:themeShade="BF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726"/>
            </w:tblGrid>
            <w:tr w:rsidR="007D2DA8" w:rsidTr="00750516">
              <w:trPr>
                <w:trHeight w:hRule="exact" w:val="633"/>
                <w:jc w:val="center"/>
              </w:trPr>
              <w:tc>
                <w:tcPr>
                  <w:tcW w:w="2726" w:type="dxa"/>
                  <w:shd w:val="clear" w:color="auto" w:fill="DBE5F1" w:themeFill="accent1" w:themeFillTint="33"/>
                  <w:vAlign w:val="center"/>
                </w:tcPr>
                <w:p w:rsidR="007D2DA8" w:rsidRDefault="00AD3018" w:rsidP="007D2DA8">
                  <w:pPr>
                    <w:pStyle w:val="Heading2"/>
                    <w:framePr w:hSpace="187" w:wrap="around" w:hAnchor="margin" w:xAlign="right" w:yAlign="center"/>
                    <w:suppressOverlap/>
                  </w:pPr>
                  <w:r>
                    <w:t>Instructions</w:t>
                  </w:r>
                </w:p>
              </w:tc>
            </w:tr>
            <w:tr w:rsidR="007D2DA8" w:rsidTr="00750516">
              <w:trPr>
                <w:trHeight w:val="316"/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  <w:vAlign w:val="center"/>
                </w:tcPr>
                <w:p w:rsidR="007D2DA8" w:rsidRPr="00600F3B" w:rsidRDefault="007D2DA8" w:rsidP="00AD3018">
                  <w:pPr>
                    <w:framePr w:hSpace="187" w:wrap="around" w:hAnchor="margin" w:xAlign="right" w:yAlign="center"/>
                    <w:suppressOverlap/>
                    <w:rPr>
                      <w:b/>
                    </w:rPr>
                  </w:pPr>
                </w:p>
              </w:tc>
            </w:tr>
            <w:tr w:rsidR="007D2DA8" w:rsidTr="00750516">
              <w:trPr>
                <w:trHeight w:hRule="exact" w:val="3024"/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</w:tcPr>
                <w:p w:rsidR="007D2DA8" w:rsidRPr="00336C7A" w:rsidRDefault="007D2DA8" w:rsidP="00C27707">
                  <w:pPr>
                    <w:pStyle w:val="Nominee"/>
                    <w:framePr w:hSpace="187" w:wrap="around" w:hAnchor="margin" w:xAlign="right" w:yAlign="center"/>
                    <w:suppressOverlap/>
                  </w:pPr>
                </w:p>
              </w:tc>
            </w:tr>
            <w:tr w:rsidR="007D2DA8" w:rsidTr="00750516">
              <w:trPr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</w:tcPr>
                <w:p w:rsidR="00117152" w:rsidRDefault="00117152" w:rsidP="00117152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  <w:r>
                    <w:t>Your Choice Front Yard:</w:t>
                  </w:r>
                </w:p>
                <w:p w:rsidR="007D2DA8" w:rsidRDefault="007D2DA8" w:rsidP="00117152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</w:p>
              </w:tc>
            </w:tr>
            <w:tr w:rsidR="007D2DA8" w:rsidTr="00750516">
              <w:trPr>
                <w:jc w:val="center"/>
              </w:trPr>
              <w:tc>
                <w:tcPr>
                  <w:tcW w:w="2726" w:type="dxa"/>
                  <w:shd w:val="clear" w:color="auto" w:fill="FFFFFF"/>
                  <w:tcMar>
                    <w:top w:w="29" w:type="dxa"/>
                    <w:left w:w="115" w:type="dxa"/>
                    <w:bottom w:w="29" w:type="dxa"/>
                    <w:right w:w="115" w:type="dxa"/>
                  </w:tcMar>
                </w:tcPr>
                <w:p w:rsidR="00AF1660" w:rsidRDefault="00AF1660" w:rsidP="00AF1660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  <w:r>
                    <w:t>Your Choice Tree Box:</w:t>
                  </w:r>
                </w:p>
                <w:p w:rsidR="007D2DA8" w:rsidRDefault="007D2DA8" w:rsidP="00AF1660">
                  <w:pPr>
                    <w:pStyle w:val="ChoiceandWinnerHeading"/>
                    <w:framePr w:hSpace="187" w:wrap="around" w:hAnchor="margin" w:xAlign="right" w:yAlign="center"/>
                    <w:suppressOverlap/>
                  </w:pPr>
                </w:p>
              </w:tc>
            </w:tr>
          </w:tbl>
          <w:p w:rsidR="007D2DA8" w:rsidRDefault="007D2DA8" w:rsidP="007D2DA8"/>
        </w:tc>
      </w:tr>
    </w:tbl>
    <w:p w:rsidR="00336C7A" w:rsidRDefault="00336C7A"/>
    <w:p w:rsidR="0045311E" w:rsidRDefault="00E97896">
      <w:pPr>
        <w:spacing w:after="200" w:line="276" w:lineRule="auto"/>
        <w:rPr>
          <w:rFonts w:ascii="Times New Roman" w:hAnsi="Times New Roman"/>
          <w:b/>
          <w:noProof/>
          <w:sz w:val="24"/>
          <w:szCs w:val="24"/>
        </w:rPr>
      </w:pPr>
      <w:r w:rsidRPr="00E97896">
        <w:rPr>
          <w:b/>
          <w:sz w:val="24"/>
          <w:szCs w:val="24"/>
        </w:rPr>
        <w:t>Bates Area Civic Association</w:t>
      </w:r>
    </w:p>
    <w:p w:rsidR="00963868" w:rsidRDefault="00963868">
      <w:pPr>
        <w:spacing w:after="200" w:line="276" w:lineRule="auto"/>
        <w:rPr>
          <w:szCs w:val="20"/>
        </w:rPr>
      </w:pPr>
      <w:r>
        <w:rPr>
          <w:b/>
          <w:sz w:val="24"/>
          <w:szCs w:val="24"/>
        </w:rPr>
        <w:t xml:space="preserve">2017 Flower Power </w:t>
      </w:r>
      <w:r w:rsidR="00023D5B">
        <w:rPr>
          <w:b/>
          <w:sz w:val="24"/>
          <w:szCs w:val="24"/>
        </w:rPr>
        <w:t>Voting Ballot</w:t>
      </w:r>
    </w:p>
    <w:p w:rsidR="00336C7A" w:rsidRPr="00E97896" w:rsidRDefault="0045311E">
      <w:pPr>
        <w:spacing w:after="200" w:line="276" w:lineRule="auto"/>
        <w:rPr>
          <w:b/>
          <w:sz w:val="24"/>
          <w:szCs w:val="24"/>
        </w:rPr>
      </w:pPr>
      <w:r>
        <w:rPr>
          <w:szCs w:val="20"/>
        </w:rPr>
        <w:t xml:space="preserve">Select one front yard and tree box per street. </w:t>
      </w:r>
      <w:r w:rsidRPr="00E97896">
        <w:rPr>
          <w:rFonts w:ascii="Times New Roman" w:hAnsi="Times New Roman"/>
          <w:b/>
          <w:noProof/>
          <w:sz w:val="24"/>
          <w:szCs w:val="24"/>
        </w:rPr>
        <w:drawing>
          <wp:anchor distT="36576" distB="36576" distL="36576" distR="36576" simplePos="0" relativeHeight="251658752" behindDoc="0" locked="0" layoutInCell="1" allowOverlap="1">
            <wp:simplePos x="0" y="0"/>
            <wp:positionH relativeFrom="margin">
              <wp:posOffset>-317348</wp:posOffset>
            </wp:positionH>
            <wp:positionV relativeFrom="margin">
              <wp:posOffset>1706880</wp:posOffset>
            </wp:positionV>
            <wp:extent cx="2348865" cy="3575281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nside_film_strip_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865" cy="3575281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3868" w:rsidRPr="00E97896">
        <w:rPr>
          <w:b/>
          <w:sz w:val="24"/>
          <w:szCs w:val="24"/>
        </w:rPr>
        <w:t xml:space="preserve"> </w:t>
      </w:r>
      <w:r w:rsidR="00336C7A" w:rsidRPr="00E97896">
        <w:rPr>
          <w:b/>
          <w:sz w:val="24"/>
          <w:szCs w:val="24"/>
        </w:rPr>
        <w:br w:type="page"/>
      </w:r>
    </w:p>
    <w:tbl>
      <w:tblPr>
        <w:tblStyle w:val="TableGrid"/>
        <w:tblpPr w:leftFromText="187" w:rightFromText="187" w:horzAnchor="margin" w:tblpXSpec="right" w:tblpYSpec="center"/>
        <w:tblOverlap w:val="never"/>
        <w:tblW w:w="0" w:type="auto"/>
        <w:tblCellSpacing w:w="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799"/>
        <w:gridCol w:w="2778"/>
        <w:gridCol w:w="2778"/>
        <w:gridCol w:w="2799"/>
      </w:tblGrid>
      <w:tr w:rsidR="00906A30" w:rsidTr="005D7809">
        <w:trPr>
          <w:cantSplit/>
          <w:tblCellSpacing w:w="21" w:type="dxa"/>
        </w:trPr>
        <w:tc>
          <w:tcPr>
            <w:tcW w:w="2736" w:type="dxa"/>
          </w:tcPr>
          <w:p w:rsidR="00906A30" w:rsidRDefault="00906A30" w:rsidP="00906A30">
            <w:pPr>
              <w:pStyle w:val="NoSpacing"/>
            </w:pPr>
          </w:p>
        </w:tc>
        <w:tc>
          <w:tcPr>
            <w:tcW w:w="2736" w:type="dxa"/>
          </w:tcPr>
          <w:p w:rsidR="00906A30" w:rsidRDefault="00906A30" w:rsidP="00906A30">
            <w:pPr>
              <w:pStyle w:val="NoSpacing"/>
            </w:pPr>
          </w:p>
        </w:tc>
        <w:tc>
          <w:tcPr>
            <w:tcW w:w="2736" w:type="dxa"/>
          </w:tcPr>
          <w:p w:rsidR="00906A30" w:rsidRDefault="00906A30" w:rsidP="00906A30">
            <w:pPr>
              <w:pStyle w:val="NoSpacing"/>
            </w:pPr>
          </w:p>
        </w:tc>
        <w:tc>
          <w:tcPr>
            <w:tcW w:w="2736" w:type="dxa"/>
          </w:tcPr>
          <w:p w:rsidR="00906A30" w:rsidRDefault="00906A30" w:rsidP="00906A30">
            <w:pPr>
              <w:pStyle w:val="NoSpacing"/>
            </w:pPr>
          </w:p>
        </w:tc>
      </w:tr>
      <w:tr w:rsidR="004F0664" w:rsidTr="005D7809">
        <w:trPr>
          <w:cantSplit/>
          <w:tblCellSpacing w:w="21" w:type="dxa"/>
        </w:trPr>
        <w:tc>
          <w:tcPr>
            <w:tcW w:w="2736" w:type="dxa"/>
          </w:tcPr>
          <w:p w:rsidR="004F0664" w:rsidRDefault="004F0664" w:rsidP="004F0664"/>
        </w:tc>
        <w:tc>
          <w:tcPr>
            <w:tcW w:w="2736" w:type="dxa"/>
          </w:tcPr>
          <w:p w:rsidR="004F0664" w:rsidRDefault="004F0664" w:rsidP="004F0664"/>
        </w:tc>
        <w:tc>
          <w:tcPr>
            <w:tcW w:w="2736" w:type="dxa"/>
          </w:tcPr>
          <w:p w:rsidR="004F0664" w:rsidRDefault="004F0664" w:rsidP="004F0664"/>
        </w:tc>
        <w:tc>
          <w:tcPr>
            <w:tcW w:w="2736" w:type="dxa"/>
          </w:tcPr>
          <w:p w:rsidR="004F0664" w:rsidRDefault="004F0664" w:rsidP="004F0664"/>
        </w:tc>
      </w:tr>
      <w:tr w:rsidR="004F0664" w:rsidTr="005D7809">
        <w:trPr>
          <w:cantSplit/>
          <w:trHeight w:hRule="exact" w:val="216"/>
          <w:tblCellSpacing w:w="21" w:type="dxa"/>
        </w:trPr>
        <w:tc>
          <w:tcPr>
            <w:tcW w:w="2736" w:type="dxa"/>
          </w:tcPr>
          <w:p w:rsidR="004F0664" w:rsidRDefault="004F0664" w:rsidP="004F0664"/>
        </w:tc>
        <w:tc>
          <w:tcPr>
            <w:tcW w:w="2736" w:type="dxa"/>
          </w:tcPr>
          <w:p w:rsidR="004F0664" w:rsidRDefault="004F0664" w:rsidP="004F0664"/>
        </w:tc>
        <w:tc>
          <w:tcPr>
            <w:tcW w:w="2736" w:type="dxa"/>
          </w:tcPr>
          <w:p w:rsidR="004F0664" w:rsidRDefault="004F0664" w:rsidP="004F0664"/>
        </w:tc>
        <w:tc>
          <w:tcPr>
            <w:tcW w:w="2736" w:type="dxa"/>
          </w:tcPr>
          <w:p w:rsidR="004F0664" w:rsidRDefault="004F0664" w:rsidP="004F0664"/>
        </w:tc>
      </w:tr>
      <w:tr w:rsidR="004F0664" w:rsidTr="00F9348C">
        <w:trPr>
          <w:cantSplit/>
          <w:trHeight w:val="5199"/>
          <w:tblCellSpacing w:w="21" w:type="dxa"/>
        </w:trPr>
        <w:tc>
          <w:tcPr>
            <w:tcW w:w="2736" w:type="dxa"/>
          </w:tcPr>
          <w:p w:rsidR="004F0664" w:rsidRDefault="004F0664" w:rsidP="004F0664"/>
        </w:tc>
        <w:tc>
          <w:tcPr>
            <w:tcW w:w="2736" w:type="dxa"/>
          </w:tcPr>
          <w:p w:rsidR="004F0664" w:rsidRDefault="004F0664" w:rsidP="004F0664"/>
        </w:tc>
        <w:tc>
          <w:tcPr>
            <w:tcW w:w="2736" w:type="dxa"/>
          </w:tcPr>
          <w:p w:rsidR="004F0664" w:rsidRDefault="004F0664" w:rsidP="004F0664"/>
        </w:tc>
        <w:tc>
          <w:tcPr>
            <w:tcW w:w="2736" w:type="dxa"/>
          </w:tcPr>
          <w:p w:rsidR="004F0664" w:rsidRDefault="004F0664" w:rsidP="004F0664"/>
        </w:tc>
      </w:tr>
    </w:tbl>
    <w:p w:rsidR="00336C7A" w:rsidRDefault="00336C7A" w:rsidP="00023D5B"/>
    <w:sectPr w:rsidR="00336C7A" w:rsidSect="005B69B4">
      <w:pgSz w:w="15840" w:h="12240" w:orient="landscape"/>
      <w:pgMar w:top="720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7174E8"/>
    <w:multiLevelType w:val="hybridMultilevel"/>
    <w:tmpl w:val="D3587756"/>
    <w:lvl w:ilvl="0" w:tplc="799263E8">
      <w:start w:val="1"/>
      <w:numFmt w:val="bullet"/>
      <w:lvlText w:val="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oNotDisplayPageBoundarie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A38"/>
    <w:rsid w:val="00023D5B"/>
    <w:rsid w:val="000835E0"/>
    <w:rsid w:val="000C0AAE"/>
    <w:rsid w:val="000C6FB6"/>
    <w:rsid w:val="00117152"/>
    <w:rsid w:val="00122E02"/>
    <w:rsid w:val="001C2919"/>
    <w:rsid w:val="001F59A6"/>
    <w:rsid w:val="0020088D"/>
    <w:rsid w:val="00236B89"/>
    <w:rsid w:val="002735D4"/>
    <w:rsid w:val="002773E7"/>
    <w:rsid w:val="00297D57"/>
    <w:rsid w:val="002A3853"/>
    <w:rsid w:val="002E1D3A"/>
    <w:rsid w:val="002F71D8"/>
    <w:rsid w:val="003034FE"/>
    <w:rsid w:val="00332C58"/>
    <w:rsid w:val="00336C7A"/>
    <w:rsid w:val="003763C4"/>
    <w:rsid w:val="0038055E"/>
    <w:rsid w:val="00394742"/>
    <w:rsid w:val="003D1654"/>
    <w:rsid w:val="004168BA"/>
    <w:rsid w:val="0045311E"/>
    <w:rsid w:val="004B4DC2"/>
    <w:rsid w:val="004B562C"/>
    <w:rsid w:val="004D408D"/>
    <w:rsid w:val="004F0664"/>
    <w:rsid w:val="004F6294"/>
    <w:rsid w:val="0054579F"/>
    <w:rsid w:val="00547533"/>
    <w:rsid w:val="00565094"/>
    <w:rsid w:val="005A09ED"/>
    <w:rsid w:val="005B69B4"/>
    <w:rsid w:val="005C00A1"/>
    <w:rsid w:val="005D7809"/>
    <w:rsid w:val="005E600B"/>
    <w:rsid w:val="005F4A43"/>
    <w:rsid w:val="00600F3B"/>
    <w:rsid w:val="00603694"/>
    <w:rsid w:val="00615F04"/>
    <w:rsid w:val="006755B3"/>
    <w:rsid w:val="006C090D"/>
    <w:rsid w:val="006E6CC9"/>
    <w:rsid w:val="006E7DC4"/>
    <w:rsid w:val="007057AE"/>
    <w:rsid w:val="00720F23"/>
    <w:rsid w:val="00741602"/>
    <w:rsid w:val="00784370"/>
    <w:rsid w:val="007B5056"/>
    <w:rsid w:val="007B6D39"/>
    <w:rsid w:val="007D2DA8"/>
    <w:rsid w:val="008273FB"/>
    <w:rsid w:val="00835569"/>
    <w:rsid w:val="0085028C"/>
    <w:rsid w:val="00890AFD"/>
    <w:rsid w:val="00906A30"/>
    <w:rsid w:val="00921B35"/>
    <w:rsid w:val="00933062"/>
    <w:rsid w:val="00937211"/>
    <w:rsid w:val="00963868"/>
    <w:rsid w:val="009C05CD"/>
    <w:rsid w:val="00A22D54"/>
    <w:rsid w:val="00A3151E"/>
    <w:rsid w:val="00A47215"/>
    <w:rsid w:val="00A52266"/>
    <w:rsid w:val="00A667DD"/>
    <w:rsid w:val="00AD3018"/>
    <w:rsid w:val="00AF1660"/>
    <w:rsid w:val="00B066F7"/>
    <w:rsid w:val="00B753D4"/>
    <w:rsid w:val="00B8591F"/>
    <w:rsid w:val="00B96CC7"/>
    <w:rsid w:val="00C27707"/>
    <w:rsid w:val="00C34BEE"/>
    <w:rsid w:val="00C509B0"/>
    <w:rsid w:val="00C53729"/>
    <w:rsid w:val="00C72C40"/>
    <w:rsid w:val="00D04222"/>
    <w:rsid w:val="00D431F6"/>
    <w:rsid w:val="00D46593"/>
    <w:rsid w:val="00D56415"/>
    <w:rsid w:val="00D6601C"/>
    <w:rsid w:val="00E063A1"/>
    <w:rsid w:val="00E65A38"/>
    <w:rsid w:val="00E96347"/>
    <w:rsid w:val="00E97896"/>
    <w:rsid w:val="00EB149A"/>
    <w:rsid w:val="00ED6053"/>
    <w:rsid w:val="00F07655"/>
    <w:rsid w:val="00F42AC5"/>
    <w:rsid w:val="00F92107"/>
    <w:rsid w:val="00F93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4E89E1D-2425-484E-AFAB-36F516935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6415"/>
    <w:pPr>
      <w:spacing w:after="0" w:line="240" w:lineRule="auto"/>
    </w:pPr>
    <w:rPr>
      <w:color w:val="244061" w:themeColor="accent1" w:themeShade="80"/>
      <w:sz w:val="20"/>
    </w:rPr>
  </w:style>
  <w:style w:type="paragraph" w:styleId="Heading1">
    <w:name w:val="heading 1"/>
    <w:link w:val="Heading1Char"/>
    <w:uiPriority w:val="9"/>
    <w:qFormat/>
    <w:rsid w:val="00D56415"/>
    <w:pPr>
      <w:spacing w:after="0" w:line="201" w:lineRule="auto"/>
      <w:outlineLvl w:val="0"/>
    </w:pPr>
    <w:rPr>
      <w:rFonts w:ascii="Candara" w:eastAsia="Times New Roman" w:hAnsi="Candara" w:cs="Times New Roman"/>
      <w:color w:val="1F497D" w:themeColor="text2"/>
      <w:kern w:val="28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D1654"/>
    <w:pPr>
      <w:keepNext/>
      <w:keepLines/>
      <w:adjustRightInd w:val="0"/>
      <w:snapToGrid w:val="0"/>
      <w:outlineLvl w:val="1"/>
    </w:pPr>
    <w:rPr>
      <w:rFonts w:asciiTheme="majorHAnsi" w:eastAsiaTheme="majorEastAsia" w:hAnsiTheme="majorHAnsi" w:cstheme="majorBidi"/>
      <w:b/>
      <w:bCs/>
      <w:color w:val="365F91" w:themeColor="accent1" w:themeShade="BF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59A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6415"/>
    <w:rPr>
      <w:rFonts w:ascii="Candara" w:eastAsia="Times New Roman" w:hAnsi="Candara" w:cs="Times New Roman"/>
      <w:color w:val="1F497D" w:themeColor="text2"/>
      <w:kern w:val="28"/>
      <w:sz w:val="40"/>
      <w:szCs w:val="40"/>
    </w:rPr>
  </w:style>
  <w:style w:type="paragraph" w:styleId="Title">
    <w:name w:val="Title"/>
    <w:link w:val="TitleChar"/>
    <w:uiPriority w:val="10"/>
    <w:qFormat/>
    <w:rsid w:val="00D56415"/>
    <w:pPr>
      <w:spacing w:after="0" w:line="201" w:lineRule="auto"/>
    </w:pPr>
    <w:rPr>
      <w:rFonts w:ascii="Candara" w:eastAsia="Times New Roman" w:hAnsi="Candara" w:cs="Times New Roman"/>
      <w:b/>
      <w:bCs/>
      <w:color w:val="244061" w:themeColor="accent1" w:themeShade="80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0"/>
    <w:rsid w:val="00D56415"/>
    <w:rPr>
      <w:rFonts w:ascii="Candara" w:eastAsia="Times New Roman" w:hAnsi="Candara" w:cs="Times New Roman"/>
      <w:b/>
      <w:bCs/>
      <w:color w:val="244061" w:themeColor="accent1" w:themeShade="80"/>
      <w:kern w:val="28"/>
      <w:sz w:val="40"/>
      <w:szCs w:val="40"/>
    </w:rPr>
  </w:style>
  <w:style w:type="paragraph" w:customStyle="1" w:styleId="PageNumber1">
    <w:name w:val="Page Number1"/>
    <w:basedOn w:val="Normal"/>
    <w:rsid w:val="00C34BEE"/>
    <w:rPr>
      <w:rFonts w:ascii="Candara" w:eastAsia="Times New Roman" w:hAnsi="Candara" w:cs="Times New Roman"/>
      <w:color w:val="000066"/>
      <w:kern w:val="28"/>
      <w:sz w:val="18"/>
      <w:szCs w:val="18"/>
    </w:rPr>
  </w:style>
  <w:style w:type="table" w:styleId="TableGrid">
    <w:name w:val="Table Grid"/>
    <w:basedOn w:val="TableNormal"/>
    <w:uiPriority w:val="59"/>
    <w:rsid w:val="001F59A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3D1654"/>
    <w:rPr>
      <w:rFonts w:asciiTheme="majorHAnsi" w:eastAsiaTheme="majorEastAsia" w:hAnsiTheme="majorHAnsi" w:cstheme="majorBidi"/>
      <w:b/>
      <w:bCs/>
      <w:color w:val="365F91" w:themeColor="accent1" w:themeShade="BF"/>
      <w:sz w:val="2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59A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Film">
    <w:name w:val="Film"/>
    <w:basedOn w:val="DefaultParagraphFont"/>
    <w:rsid w:val="00D56415"/>
    <w:rPr>
      <w:caps/>
      <w:color w:val="244061" w:themeColor="accent1" w:themeShade="80"/>
    </w:rPr>
  </w:style>
  <w:style w:type="paragraph" w:customStyle="1" w:styleId="ChoiceandWinnerHeading">
    <w:name w:val="Choice and Winner Heading"/>
    <w:basedOn w:val="Normal"/>
    <w:rsid w:val="00D56415"/>
    <w:pPr>
      <w:spacing w:before="40"/>
    </w:pPr>
    <w:rPr>
      <w:rFonts w:ascii="Trebuchet MS" w:eastAsia="Times New Roman" w:hAnsi="Trebuchet MS" w:cs="Arial"/>
      <w:sz w:val="16"/>
      <w:szCs w:val="20"/>
    </w:rPr>
  </w:style>
  <w:style w:type="paragraph" w:customStyle="1" w:styleId="Nominee">
    <w:name w:val="Nominee"/>
    <w:basedOn w:val="Normal"/>
    <w:qFormat/>
    <w:rsid w:val="001F59A6"/>
    <w:pPr>
      <w:spacing w:after="120"/>
    </w:pPr>
    <w:rPr>
      <w:sz w:val="18"/>
    </w:rPr>
  </w:style>
  <w:style w:type="paragraph" w:styleId="NoSpacing">
    <w:name w:val="No Spacing"/>
    <w:uiPriority w:val="1"/>
    <w:qFormat/>
    <w:rsid w:val="002E1D3A"/>
    <w:pPr>
      <w:spacing w:after="0" w:line="240" w:lineRule="auto"/>
    </w:pPr>
    <w:rPr>
      <w:color w:val="244061" w:themeColor="accent1" w:themeShade="80"/>
      <w:sz w:val="2"/>
    </w:rPr>
  </w:style>
  <w:style w:type="paragraph" w:customStyle="1" w:styleId="Smallspace">
    <w:name w:val="Small space"/>
    <w:basedOn w:val="Normal"/>
    <w:qFormat/>
    <w:rsid w:val="00C72C40"/>
    <w:rPr>
      <w:sz w:val="8"/>
      <w:szCs w:val="8"/>
    </w:rPr>
  </w:style>
  <w:style w:type="paragraph" w:customStyle="1" w:styleId="MovieList">
    <w:name w:val="Movie List"/>
    <w:basedOn w:val="Nominee"/>
    <w:qFormat/>
    <w:rsid w:val="00720F23"/>
    <w:pPr>
      <w:framePr w:hSpace="187" w:wrap="around" w:hAnchor="margin" w:xAlign="right" w:yAlign="center"/>
      <w:spacing w:after="60"/>
      <w:suppressOverlap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36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3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3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5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3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96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9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4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1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8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4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4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6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3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1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6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3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8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8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8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2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eovani\AppData\Roaming\Microsoft\Templates\Movie%20awards%20ballo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ADDF4CD8-703D-481B-A785-BE639F4BD38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Movie awards ballot.dotx</Template>
  <TotalTime>388</TotalTime>
  <Pages>2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Geovani Bonilla</dc:creator>
  <cp:keywords/>
  <cp:lastModifiedBy>Geovani Bonilla</cp:lastModifiedBy>
  <cp:revision>51</cp:revision>
  <cp:lastPrinted>2017-06-15T22:34:00Z</cp:lastPrinted>
  <dcterms:created xsi:type="dcterms:W3CDTF">2017-06-11T17:05:00Z</dcterms:created>
  <dcterms:modified xsi:type="dcterms:W3CDTF">2017-06-16T01:40:00Z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TC103508921033</vt:lpwstr>
  </property>
</Properties>
</file>